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-311405</wp:posOffset>
            </wp:positionV>
            <wp:extent cx="7589519" cy="1081405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89519" cy="1081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-311151</wp:posOffset>
            </wp:positionV>
            <wp:extent cx="7589519" cy="1081405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89519" cy="1081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0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2119" w:right="239" w:firstLine="167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1Н1СТЭРСТВА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АХОВ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ЗДАРОУЯ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4" w:lineRule="exact"/>
        <w:ind w:left="170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РЭСПУБЛ1К1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БЕЛАРУСЬ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1" w:after="0" w:line="184" w:lineRule="exact"/>
        <w:ind w:left="2209" w:right="-40" w:hanging="176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вул.Мясшкова,39, 220048, </w:t>
      </w:r>
      <w:r>
        <w:rPr sz="14" baseline="0" dirty="0">
          <w:jc w:val="left"/>
          <w:rFonts w:ascii="Times New Roman" w:hAnsi="Times New Roman" w:cs="Times New Roman"/>
          <w:color w:val="000000"/>
          <w:sz w:val="14"/>
          <w:szCs w:val="14"/>
        </w:rPr>
        <w:t>r.MiHCK  </w:t>
      </w:r>
      <w:r>
        <w:br w:type="textWrapping" w:clear="all"/>
      </w: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тэл. 222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6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5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4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, фа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с 222 46 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81" w:lineRule="exact"/>
        <w:ind w:left="2402" w:right="-40" w:hanging="90"/>
      </w:pPr>
      <w:r/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й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hyperlink r:id="rId100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www.minzdrav.gov.by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>
        <w:br w:type="textWrapping" w:clear="all"/>
      </w: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e-mail</w:t>
      </w:r>
      <w:r>
        <w:rPr sz="18" baseline="0" dirty="0">
          <w:jc w:val="left"/>
          <w:rFonts w:ascii="Times New Roman" w:hAnsi="Times New Roman" w:cs="Times New Roman"/>
          <w:color w:val="000000"/>
          <w:spacing w:val="-23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hyperlink r:id="rId105" w:history="1">
        <w:r>
          <w:rPr sz="18" baseline="0" dirty="0">
            <w:jc w:val="left"/>
            <w:rFonts w:ascii="Times New Roman" w:hAnsi="Times New Roman" w:cs="Times New Roman"/>
            <w:color w:val="000000"/>
            <w:spacing w:val="-6"/>
            <w:sz w:val="18"/>
            <w:szCs w:val="18"/>
          </w:rPr>
          <w:t>m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4"/>
            <w:sz w:val="18"/>
            <w:szCs w:val="18"/>
          </w:rPr>
          <w:t>z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r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5"/>
            <w:sz w:val="18"/>
            <w:szCs w:val="18"/>
          </w:rPr>
          <w:t>b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6"/>
            <w:sz w:val="18"/>
            <w:szCs w:val="18"/>
          </w:rPr>
          <w:t>@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.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4"/>
            <w:sz w:val="18"/>
            <w:szCs w:val="18"/>
          </w:rPr>
          <w:t>be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l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5"/>
            <w:sz w:val="18"/>
            <w:szCs w:val="18"/>
          </w:rPr>
          <w:t>c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6"/>
            <w:sz w:val="18"/>
            <w:szCs w:val="18"/>
          </w:rPr>
          <w:t>m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t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.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5"/>
            <w:sz w:val="18"/>
            <w:szCs w:val="18"/>
          </w:rPr>
          <w:t>b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4"/>
            <w:sz w:val="18"/>
            <w:szCs w:val="18"/>
          </w:rPr>
          <w:t>v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85" w:lineRule="exact"/>
        <w:ind w:left="1821" w:right="-40" w:firstLine="514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«П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Ш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АР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»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: 7000861</w:t>
      </w:r>
      <w:r>
        <w:rPr sz="18" baseline="0" dirty="0">
          <w:jc w:val="left"/>
          <w:rFonts w:ascii="Times New Roman" w:hAnsi="Times New Roman" w:cs="Times New Roman"/>
          <w:color w:val="000000"/>
          <w:spacing w:val="-16"/>
          <w:sz w:val="18"/>
          <w:szCs w:val="18"/>
        </w:rPr>
        <w:t>@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.</w:t>
      </w:r>
      <w:r>
        <w:rPr sz="18" baseline="0" dirty="0">
          <w:jc w:val="left"/>
          <w:rFonts w:ascii="Times New Roman" w:hAnsi="Times New Roman" w:cs="Times New Roman"/>
          <w:color w:val="000000"/>
          <w:spacing w:val="-15"/>
          <w:sz w:val="18"/>
          <w:szCs w:val="18"/>
        </w:rPr>
        <w:t>m</w:t>
      </w:r>
      <w:r>
        <w:rPr sz="18" baseline="0" dirty="0">
          <w:jc w:val="left"/>
          <w:rFonts w:ascii="Times New Roman" w:hAnsi="Times New Roman" w:cs="Times New Roman"/>
          <w:color w:val="000000"/>
          <w:spacing w:val="-8"/>
          <w:sz w:val="18"/>
          <w:szCs w:val="18"/>
        </w:rPr>
        <w:t>a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il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.</w:t>
      </w:r>
      <w:r>
        <w:rPr sz="18" baseline="0" dirty="0">
          <w:jc w:val="left"/>
          <w:rFonts w:ascii="Times New Roman" w:hAnsi="Times New Roman" w:cs="Times New Roman"/>
          <w:color w:val="000000"/>
          <w:spacing w:val="-26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g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o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v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.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b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v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>
        <w:br w:type="textWrapping" w:clear="all"/>
      </w: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p/p; BY</w:t>
      </w:r>
      <w:r>
        <w:rPr sz="18" baseline="0" dirty="0">
          <w:jc w:val="left"/>
          <w:rFonts w:ascii="Times New Roman" w:hAnsi="Times New Roman" w:cs="Times New Roman"/>
          <w:color w:val="000000"/>
          <w:spacing w:val="-4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89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AKBB36049000000100000000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1496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у AAT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«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АА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«Беларус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анк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»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, </w:t>
      </w:r>
      <w:r>
        <w:rPr sz="18" baseline="0" dirty="0">
          <w:jc w:val="left"/>
          <w:rFonts w:ascii="Times New Roman" w:hAnsi="Times New Roman" w:cs="Times New Roman"/>
          <w:color w:val="000000"/>
          <w:spacing w:val="-12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13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A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K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B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B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 BY 2X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123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1190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нап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ё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ий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йл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4" w:lineRule="exact"/>
        <w:ind w:left="1059" w:right="494" w:firstLine="245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ИНИСТЕРСТВО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ЗДРАВО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ХРА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4" w:lineRule="exact"/>
        <w:ind w:left="724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РЕС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УБЛ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БЕЛАРУСЬ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3" w:after="0" w:line="177" w:lineRule="exact"/>
        <w:ind w:left="1257" w:right="366" w:hanging="167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ул.Мясжкова,39,2200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4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8, г.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М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и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н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>
        <w:br w:type="textWrapping" w:clear="all"/>
      </w: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те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л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. 222 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6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5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4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, фа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с 2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2 46 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27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97" w:lineRule="exact"/>
        <w:ind w:left="1454" w:right="366" w:hanging="91"/>
      </w:pPr>
      <w:r/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й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hyperlink r:id="rId100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ww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w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.minzdrav.gov.by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>
        <w:br w:type="textWrapping" w:clear="all"/>
      </w: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e-mail</w:t>
      </w:r>
      <w:r>
        <w:rPr sz="18" baseline="0" dirty="0">
          <w:jc w:val="left"/>
          <w:rFonts w:ascii="Times New Roman" w:hAnsi="Times New Roman" w:cs="Times New Roman"/>
          <w:color w:val="000000"/>
          <w:spacing w:val="-17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hyperlink r:id="rId101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mzrb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@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belc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4"/>
            <w:sz w:val="18"/>
            <w:szCs w:val="18"/>
          </w:rPr>
          <w:t>m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t.by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,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88" w:lineRule="exact"/>
        <w:ind w:left="869" w:right="366" w:firstLine="517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«П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Ш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АР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»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: </w:t>
      </w:r>
      <w:hyperlink r:id="rId102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7000861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@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m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a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i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l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.g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o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v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.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bv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>
        <w:br w:type="textWrapping" w:clear="all"/>
      </w: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p/p: BY89АКВВЗ604900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0000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527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у ОАО 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«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АСБ «Беларус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ан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», 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pacing w:val="-10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13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A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K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BB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 BY 2Х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0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Направляется по</w:t>
      </w:r>
      <w:r>
        <w:rPr sz="28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СМДО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3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5" w:lineRule="exact"/>
        <w:ind w:left="3" w:right="941" w:hanging="3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ГУ «Республиканский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ц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нт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 эпидемиологии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общественного 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я»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1" w:lineRule="exact"/>
        <w:ind w:left="6" w:right="804" w:hanging="6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Гл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гос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дарственным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арн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обла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Минска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after="19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4" w:right="-40" w:hanging="4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Главн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ГУ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«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Ц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эпидемиологии»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пра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вл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делами Президента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спублик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рус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61" w:h="17040"/>
          <w:pgMar w:top="500" w:right="496" w:bottom="400" w:left="500" w:header="708" w:footer="708" w:gutter="0"/>
          <w:cols w:num="2" w:space="0" w:equalWidth="0">
            <w:col w:w="5321" w:space="868"/>
            <w:col w:w="4765" w:space="0"/>
          </w:cols>
          <w:docGrid w:linePitch="360"/>
        </w:sectPr>
        <w:spacing w:before="0" w:after="0" w:line="282" w:lineRule="exact"/>
        <w:ind w:left="7" w:right="404" w:hanging="4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Гл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ита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государственных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рга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иза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ц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осуществляющих 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деятельностью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обл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санитарно-эпидемиологического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благоп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луч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 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363"/>
          <w:tab w:val="left" w:pos="5178"/>
          <w:tab w:val="left" w:pos="6723"/>
          <w:tab w:val="left" w:pos="7136"/>
          <w:tab w:val="left" w:pos="8590"/>
        </w:tabs>
        <w:spacing w:before="0" w:after="0" w:line="345" w:lineRule="exact"/>
        <w:ind w:left="1218" w:right="-40" w:firstLine="695"/>
        <w:jc w:val="both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Министерство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равоохранения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ет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сведения,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доведения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заинтересованных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ани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работе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становление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замес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ля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Мин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авно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государственного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го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рача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от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17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ф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2022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№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8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594"/>
        </w:tabs>
        <w:spacing w:before="240" w:after="0" w:line="250" w:lineRule="exact"/>
        <w:ind w:left="1221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ж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6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5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э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after="2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231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мес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Министра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086"/>
        </w:tabs>
        <w:spacing w:before="0" w:after="0" w:line="250" w:lineRule="exact"/>
        <w:ind w:left="1231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рств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й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844"/>
          <w:tab w:val="left" w:pos="8307"/>
        </w:tabs>
        <w:spacing w:before="0" w:after="0" w:line="250" w:lineRule="exact"/>
        <w:ind w:left="1228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ублики 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 	</w:t>
      </w:r>
      <w:r>
        <w:rPr sz="28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50"/>
          <w:sz w:val="28"/>
          <w:szCs w:val="28"/>
        </w:rPr>
        <w:t>щ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А.А.Тарасенко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61" w:h="17040"/>
          <w:pgMar w:top="500" w:right="496" w:bottom="400" w:left="500" w:header="708" w:footer="708" w:gutter="0"/>
          <w:docGrid w:linePitch="360"/>
        </w:sectPr>
        <w:tabs>
          <w:tab w:val="left" w:pos="6664"/>
        </w:tabs>
        <w:spacing w:before="360" w:after="0" w:line="339" w:lineRule="exact"/>
        <w:ind w:left="1231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Ф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е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ь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о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200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9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11"/>
          <w:sz w:val="18"/>
          <w:szCs w:val="18"/>
        </w:rPr>
        <w:t>31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	</w:t>
      </w:r>
      <w:r>
        <w:rPr sz="38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23"/>
          <w:sz w:val="38"/>
          <w:szCs w:val="38"/>
        </w:rPr>
        <w:t>!</w:t>
      </w:r>
      <w:r>
        <w:rPr sz="38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38"/>
          <w:szCs w:val="38"/>
        </w:rPr>
        <w:t>/</w:t>
      </w:r>
      <w:r>
        <w:rPr>
          <w:rFonts w:ascii="Times New Roman" w:hAnsi="Times New Roman" w:cs="Times New Roman"/>
          <w:sz w:val="38"/>
          <w:szCs w:val="38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-312419</wp:posOffset>
            </wp:positionV>
            <wp:extent cx="7528559" cy="10789919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28559" cy="1078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-312419</wp:posOffset>
            </wp:positionV>
            <wp:extent cx="7528559" cy="10789919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28559" cy="1078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2335" w:right="497" w:firstLine="133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ОВЫ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УЯ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1903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УБЛ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1989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в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у</w:t>
      </w:r>
      <w:r>
        <w:rPr sz="18" baseline="0" dirty="0">
          <w:jc w:val="left"/>
          <w:rFonts w:ascii="Times New Roman" w:hAnsi="Times New Roman" w:cs="Times New Roman"/>
          <w:color w:val="000000"/>
          <w:spacing w:val="-8"/>
          <w:sz w:val="18"/>
          <w:szCs w:val="18"/>
        </w:rPr>
        <w:t>л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.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Мясткова, 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3</w:t>
      </w:r>
      <w:r>
        <w:rPr sz="18" baseline="0" dirty="0">
          <w:jc w:val="left"/>
          <w:rFonts w:ascii="Times New Roman" w:hAnsi="Times New Roman" w:cs="Times New Roman"/>
          <w:color w:val="000000"/>
          <w:spacing w:val="-7"/>
          <w:sz w:val="18"/>
          <w:szCs w:val="18"/>
        </w:rPr>
        <w:t>9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,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2200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3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0, </w:t>
      </w:r>
      <w:r>
        <w:rPr sz="18" baseline="0" dirty="0">
          <w:jc w:val="left"/>
          <w:rFonts w:ascii="Times New Roman" w:hAnsi="Times New Roman" w:cs="Times New Roman"/>
          <w:color w:val="000000"/>
          <w:spacing w:val="-21"/>
          <w:sz w:val="18"/>
          <w:szCs w:val="18"/>
        </w:rPr>
        <w:t>г</w:t>
      </w:r>
      <w:r>
        <w:rPr sz="18" baseline="0" dirty="0">
          <w:jc w:val="left"/>
          <w:rFonts w:ascii="Times New Roman" w:hAnsi="Times New Roman" w:cs="Times New Roman"/>
          <w:color w:val="000000"/>
          <w:spacing w:val="-13"/>
          <w:sz w:val="18"/>
          <w:szCs w:val="18"/>
        </w:rPr>
        <w:t>.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Мшск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1516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э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л. (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+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3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5</w:t>
      </w:r>
      <w:r>
        <w:rPr sz="18" baseline="0" dirty="0">
          <w:jc w:val="left"/>
          <w:rFonts w:ascii="Times New Roman" w:hAnsi="Times New Roman" w:cs="Times New Roman"/>
          <w:color w:val="000000"/>
          <w:spacing w:val="-15"/>
          <w:sz w:val="18"/>
          <w:szCs w:val="18"/>
        </w:rPr>
        <w:t>  </w:t>
      </w:r>
      <w:r>
        <w:rPr sz="18" baseline="0" dirty="0">
          <w:jc w:val="left"/>
          <w:rFonts w:ascii="Times New Roman" w:hAnsi="Times New Roman" w:cs="Times New Roman"/>
          <w:color w:val="000000"/>
          <w:spacing w:val="-11"/>
          <w:sz w:val="18"/>
          <w:szCs w:val="18"/>
        </w:rPr>
        <w:t>17</w:t>
      </w:r>
      <w:r>
        <w:rPr sz="18" baseline="0" dirty="0">
          <w:jc w:val="left"/>
          <w:rFonts w:ascii="Times New Roman" w:hAnsi="Times New Roman" w:cs="Times New Roman"/>
          <w:color w:val="000000"/>
          <w:spacing w:val="-8"/>
          <w:sz w:val="18"/>
          <w:szCs w:val="18"/>
        </w:rPr>
        <w:t>)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65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4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, ф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с (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+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3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75</w:t>
      </w:r>
      <w:r>
        <w:rPr sz="18" baseline="0" dirty="0">
          <w:jc w:val="left"/>
          <w:rFonts w:ascii="Times New Roman" w:hAnsi="Times New Roman" w:cs="Times New Roman"/>
          <w:color w:val="000000"/>
          <w:spacing w:val="-13"/>
          <w:sz w:val="18"/>
          <w:szCs w:val="18"/>
        </w:rPr>
        <w:t>  </w:t>
      </w:r>
      <w:r>
        <w:rPr sz="18" baseline="0" dirty="0">
          <w:jc w:val="left"/>
          <w:rFonts w:ascii="Times New Roman" w:hAnsi="Times New Roman" w:cs="Times New Roman"/>
          <w:color w:val="000000"/>
          <w:spacing w:val="-10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)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2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2 46 </w:t>
      </w:r>
      <w:r>
        <w:rPr sz="18" baseline="0" dirty="0">
          <w:jc w:val="left"/>
          <w:rFonts w:ascii="Times New Roman" w:hAnsi="Times New Roman" w:cs="Times New Roman"/>
          <w:color w:val="000000"/>
          <w:spacing w:val="-7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05" w:lineRule="exact"/>
        <w:ind w:left="2503" w:right="-40" w:hanging="123"/>
      </w:pPr>
      <w:r/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й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hyperlink r:id="rId100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w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4"/>
            <w:sz w:val="18"/>
            <w:szCs w:val="18"/>
          </w:rPr>
          <w:t>w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w.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m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inzdrav.gov.by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>
        <w:br w:type="textWrapping" w:clear="all"/>
      </w: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e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-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ma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i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l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hyperlink r:id="rId101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mzrb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@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belc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4"/>
            <w:sz w:val="18"/>
            <w:szCs w:val="18"/>
          </w:rPr>
          <w:t>m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t.by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pacing w:val="-19"/>
          <w:sz w:val="18"/>
          <w:szCs w:val="18"/>
        </w:rPr>
        <w:t>,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2077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«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П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Ш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Р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»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7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008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6</w:t>
      </w:r>
      <w:r>
        <w:rPr sz="18" baseline="0" dirty="0">
          <w:jc w:val="left"/>
          <w:rFonts w:ascii="Times New Roman" w:hAnsi="Times New Roman" w:cs="Times New Roman"/>
          <w:color w:val="000000"/>
          <w:spacing w:val="-21"/>
          <w:sz w:val="18"/>
          <w:szCs w:val="18"/>
        </w:rPr>
        <w:t> </w:t>
      </w:r>
      <w:hyperlink r:id="rId106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l@mail.gov.by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1917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p/p BY89AKBB36049000000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10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98" w:lineRule="exact"/>
        <w:ind w:left="2802" w:right="-40" w:hanging="1138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у 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АА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«АА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Белар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у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ан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», </w:t>
      </w:r>
      <w:r>
        <w:rPr sz="18" baseline="0" dirty="0">
          <w:jc w:val="left"/>
          <w:rFonts w:ascii="Times New Roman" w:hAnsi="Times New Roman" w:cs="Times New Roman"/>
          <w:color w:val="000000"/>
          <w:spacing w:val="-10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13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В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В B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Y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Х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У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Н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П</w:t>
      </w:r>
      <w:r>
        <w:rPr sz="18" baseline="0" dirty="0">
          <w:jc w:val="left"/>
          <w:rFonts w:ascii="Times New Roman" w:hAnsi="Times New Roman" w:cs="Times New Roman"/>
          <w:color w:val="000000"/>
          <w:spacing w:val="21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4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98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9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7" w:lineRule="exact"/>
        <w:ind w:left="2931" w:right="0" w:firstLine="0"/>
      </w:pPr>
      <w:r/>
      <w:r>
        <w:rPr sz="20" baseline="0" dirty="0">
          <w:jc w:val="left"/>
          <w:rFonts w:ascii="Franklin Gothic Medium" w:hAnsi="Franklin Gothic Medium" w:cs="Franklin Gothic Medium"/>
          <w:color w:val="000000"/>
          <w:sz w:val="20"/>
          <w:szCs w:val="20"/>
        </w:rPr>
        <w:t>____£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121"/>
        </w:tabs>
        <w:spacing w:before="80" w:after="0" w:line="214" w:lineRule="exact"/>
        <w:ind w:left="1173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№	</w:t>
      </w:r>
      <w:r>
        <w:rPr sz="14" baseline="0" dirty="0">
          <w:jc w:val="left"/>
          <w:rFonts w:ascii="Bookman Old Style" w:hAnsi="Bookman Old Style" w:cs="Bookman Old Style"/>
          <w:color w:val="000000"/>
          <w:spacing w:val="-5"/>
          <w:sz w:val="14"/>
          <w:szCs w:val="14"/>
        </w:rPr>
        <w:t>О</w:t>
      </w:r>
      <w:r>
        <w:rPr sz="14" baseline="0" dirty="0">
          <w:jc w:val="left"/>
          <w:rFonts w:ascii="Bookman Old Style" w:hAnsi="Bookman Old Style" w:cs="Bookman Old Style"/>
          <w:color w:val="000000"/>
          <w:spacing w:val="-21"/>
          <w:sz w:val="14"/>
          <w:szCs w:val="14"/>
        </w:rPr>
        <w:t>Т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718" w:right="291" w:firstLine="167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МИНИС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НИЯ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398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523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pacing w:val="-8"/>
          <w:sz w:val="18"/>
          <w:szCs w:val="18"/>
        </w:rPr>
        <w:t>у</w:t>
      </w:r>
      <w:r>
        <w:rPr sz="18" baseline="0" dirty="0">
          <w:jc w:val="left"/>
          <w:rFonts w:ascii="Times New Roman" w:hAnsi="Times New Roman" w:cs="Times New Roman"/>
          <w:color w:val="000000"/>
          <w:spacing w:val="-7"/>
          <w:sz w:val="18"/>
          <w:szCs w:val="18"/>
        </w:rPr>
        <w:t>л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.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М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я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ни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о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в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,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39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, 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030, </w:t>
      </w:r>
      <w:r>
        <w:rPr sz="18" baseline="0" dirty="0">
          <w:jc w:val="left"/>
          <w:rFonts w:ascii="Times New Roman" w:hAnsi="Times New Roman" w:cs="Times New Roman"/>
          <w:color w:val="000000"/>
          <w:spacing w:val="-24"/>
          <w:sz w:val="18"/>
          <w:szCs w:val="18"/>
        </w:rPr>
        <w:t>г</w:t>
      </w:r>
      <w:r>
        <w:rPr sz="18" baseline="0" dirty="0">
          <w:jc w:val="left"/>
          <w:rFonts w:ascii="Times New Roman" w:hAnsi="Times New Roman" w:cs="Times New Roman"/>
          <w:color w:val="000000"/>
          <w:spacing w:val="-15"/>
          <w:sz w:val="18"/>
          <w:szCs w:val="18"/>
        </w:rPr>
        <w:t>.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М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ин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к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97" w:lineRule="exact"/>
        <w:ind w:left="860" w:right="-40" w:hanging="860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те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л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. (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+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3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5</w:t>
      </w:r>
      <w:r>
        <w:rPr sz="18" baseline="0" dirty="0">
          <w:jc w:val="left"/>
          <w:rFonts w:ascii="Times New Roman" w:hAnsi="Times New Roman" w:cs="Times New Roman"/>
          <w:color w:val="000000"/>
          <w:spacing w:val="-13"/>
          <w:sz w:val="18"/>
          <w:szCs w:val="18"/>
        </w:rPr>
        <w:t>  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10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)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2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2 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65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4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, 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ф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с (+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3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5</w:t>
      </w:r>
      <w:r>
        <w:rPr sz="18" baseline="0" dirty="0">
          <w:jc w:val="left"/>
          <w:rFonts w:ascii="Times New Roman" w:hAnsi="Times New Roman" w:cs="Times New Roman"/>
          <w:color w:val="000000"/>
          <w:spacing w:val="-13"/>
          <w:sz w:val="18"/>
          <w:szCs w:val="18"/>
        </w:rPr>
        <w:t>  </w:t>
      </w:r>
      <w:r>
        <w:rPr sz="18" baseline="0" dirty="0">
          <w:jc w:val="left"/>
          <w:rFonts w:ascii="Times New Roman" w:hAnsi="Times New Roman" w:cs="Times New Roman"/>
          <w:color w:val="000000"/>
          <w:spacing w:val="-10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9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)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2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2 46 </w:t>
      </w:r>
      <w:r>
        <w:rPr sz="18" baseline="0" dirty="0">
          <w:jc w:val="left"/>
          <w:rFonts w:ascii="Times New Roman" w:hAnsi="Times New Roman" w:cs="Times New Roman"/>
          <w:color w:val="000000"/>
          <w:spacing w:val="-10"/>
          <w:sz w:val="18"/>
          <w:szCs w:val="18"/>
        </w:rPr>
        <w:t>2</w:t>
      </w:r>
      <w:r>
        <w:rPr sz="18" baseline="0" dirty="0">
          <w:jc w:val="left"/>
          <w:rFonts w:ascii="Times New Roman" w:hAnsi="Times New Roman" w:cs="Times New Roman"/>
          <w:color w:val="000000"/>
          <w:spacing w:val="-8"/>
          <w:sz w:val="18"/>
          <w:szCs w:val="18"/>
        </w:rPr>
        <w:t>7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й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hyperlink r:id="rId100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ww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w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.minzdrav.gov.by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63" w:lineRule="exact"/>
        <w:ind w:left="983" w:right="0" w:firstLine="0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e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-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m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a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i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l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: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hyperlink r:id="rId101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mzrb</w:t>
        </w:r>
        <w:r>
          <w:rPr sz="18" baseline="0" dirty="0">
            <w:jc w:val="left"/>
            <w:rFonts w:ascii="Times New Roman" w:hAnsi="Times New Roman" w:cs="Times New Roman"/>
            <w:color w:val="000000"/>
            <w:spacing w:val="-3"/>
            <w:sz w:val="18"/>
            <w:szCs w:val="18"/>
          </w:rPr>
          <w:t>@</w:t>
        </w:r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belcmt.by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pacing w:val="-18"/>
          <w:sz w:val="18"/>
          <w:szCs w:val="18"/>
        </w:rPr>
        <w:t>,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01" w:lineRule="exact"/>
        <w:ind w:left="407" w:right="-40" w:firstLine="177"/>
      </w:pPr>
      <w:r/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«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П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Ш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Т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АР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»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: 7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00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8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6</w:t>
      </w:r>
      <w:r>
        <w:rPr sz="18" baseline="0" dirty="0">
          <w:jc w:val="left"/>
          <w:rFonts w:ascii="Times New Roman" w:hAnsi="Times New Roman" w:cs="Times New Roman"/>
          <w:color w:val="000000"/>
          <w:spacing w:val="-22"/>
          <w:sz w:val="18"/>
          <w:szCs w:val="18"/>
        </w:rPr>
        <w:t> </w:t>
      </w:r>
      <w:hyperlink r:id="rId106" w:history="1">
        <w:r>
          <w:rPr sz="18" baseline="0" dirty="0">
            <w:jc w:val="left"/>
            <w:rFonts w:ascii="Times New Roman" w:hAnsi="Times New Roman" w:cs="Times New Roman"/>
            <w:color w:val="000000"/>
            <w:sz w:val="18"/>
            <w:szCs w:val="18"/>
          </w:rPr>
          <w:t>l@mail.gov.by</w:t>
        </w:r>
      </w:hyperlink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>
        <w:br w:type="textWrapping" w:clear="all"/>
      </w:r>
      <w:r/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p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/с B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Y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89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A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KBB36049000000100000000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865" w:h="17001"/>
          <w:pgMar w:top="500" w:right="400" w:bottom="400" w:left="500" w:header="708" w:footer="708" w:gutter="0"/>
          <w:cols w:num="2" w:space="0" w:equalWidth="0">
            <w:col w:w="5411" w:space="1552"/>
            <w:col w:w="3872" w:space="0"/>
          </w:cols>
          <w:docGrid w:linePitch="360"/>
        </w:sectPr>
        <w:spacing w:before="0" w:after="0" w:line="198" w:lineRule="exact"/>
        <w:ind w:left="1285" w:right="-40" w:hanging="1160"/>
      </w:pPr>
      <w:r/>
      <w:r>
        <w:rPr sz="18" baseline="0" dirty="0">
          <w:jc w:val="left"/>
          <w:rFonts w:ascii="Times New Roman" w:hAnsi="Times New Roman" w:cs="Times New Roman"/>
          <w:color w:val="000000"/>
          <w:spacing w:val="-10"/>
          <w:sz w:val="18"/>
          <w:szCs w:val="18"/>
        </w:rPr>
        <w:t>в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8"/>
          <w:sz w:val="18"/>
          <w:szCs w:val="18"/>
        </w:rPr>
        <w:t>О</w:t>
      </w:r>
      <w:r>
        <w:rPr sz="18" baseline="0" dirty="0">
          <w:jc w:val="left"/>
          <w:rFonts w:ascii="Times New Roman" w:hAnsi="Times New Roman" w:cs="Times New Roman"/>
          <w:color w:val="000000"/>
          <w:spacing w:val="-7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pacing w:val="-8"/>
          <w:sz w:val="18"/>
          <w:szCs w:val="18"/>
        </w:rPr>
        <w:t>О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«А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СБ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Белару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с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б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а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нк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»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, БИ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А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К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ВВ B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Y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 2</w:t>
      </w:r>
      <w:r>
        <w:rPr sz="18" baseline="0" dirty="0">
          <w:jc w:val="left"/>
          <w:rFonts w:ascii="Times New Roman" w:hAnsi="Times New Roman" w:cs="Times New Roman"/>
          <w:color w:val="000000"/>
          <w:spacing w:val="-6"/>
          <w:sz w:val="18"/>
          <w:szCs w:val="18"/>
        </w:rPr>
        <w:t>Х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 </w:t>
      </w:r>
      <w:r/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У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Н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П</w:t>
      </w:r>
      <w:r>
        <w:rPr sz="18" baseline="0" dirty="0">
          <w:jc w:val="left"/>
          <w:rFonts w:ascii="Times New Roman" w:hAnsi="Times New Roman" w:cs="Times New Roman"/>
          <w:color w:val="000000"/>
          <w:spacing w:val="-18"/>
          <w:sz w:val="18"/>
          <w:szCs w:val="18"/>
        </w:rPr>
        <w:t>  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1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0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004</w:t>
      </w:r>
      <w:r>
        <w:rPr sz="18" baseline="0" dirty="0">
          <w:jc w:val="left"/>
          <w:rFonts w:ascii="Times New Roman" w:hAnsi="Times New Roman" w:cs="Times New Roman"/>
          <w:color w:val="000000"/>
          <w:spacing w:val="-5"/>
          <w:sz w:val="18"/>
          <w:szCs w:val="18"/>
        </w:rPr>
        <w:t>9</w:t>
      </w:r>
      <w:r>
        <w:rPr sz="18" baseline="0" dirty="0">
          <w:jc w:val="left"/>
          <w:rFonts w:ascii="Times New Roman" w:hAnsi="Times New Roman" w:cs="Times New Roman"/>
          <w:color w:val="000000"/>
          <w:spacing w:val="-4"/>
          <w:sz w:val="18"/>
          <w:szCs w:val="18"/>
        </w:rPr>
        <w:t>89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after="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4660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ПОСТАН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8" w:lineRule="exact"/>
        <w:ind w:left="3402" w:right="1441" w:hanging="792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заместителя Министра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 государственного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рно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4011"/>
        </w:tabs>
        <w:spacing w:before="0" w:after="0" w:line="308" w:lineRule="exact"/>
        <w:ind w:left="1183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	</w:t>
      </w:r>
      <w:r>
        <w:rPr sz="32" baseline="2" dirty="0">
          <w:jc w:val="left"/>
          <w:rFonts w:ascii="Franklin Gothic Medium" w:hAnsi="Franklin Gothic Medium" w:cs="Franklin Gothic Medium"/>
          <w:color w:val="000000"/>
          <w:position w:val="2"/>
          <w:sz w:val="32"/>
          <w:szCs w:val="32"/>
        </w:rPr>
        <w:t>№</w:t>
      </w:r>
      <w:r>
        <w:rPr>
          <w:rFonts w:ascii="Times New Roman" w:hAnsi="Times New Roman" w:cs="Times New Roman"/>
          <w:sz w:val="32"/>
          <w:szCs w:val="3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83"/>
          <w:tab w:val="left" w:pos="2888"/>
          <w:tab w:val="left" w:pos="3686"/>
          <w:tab w:val="left" w:pos="3971"/>
          <w:tab w:val="left" w:pos="4237"/>
          <w:tab w:val="left" w:pos="4357"/>
          <w:tab w:val="left" w:pos="4730"/>
          <w:tab w:val="left" w:pos="4893"/>
        </w:tabs>
        <w:spacing w:before="293" w:after="0" w:line="286" w:lineRule="exact"/>
        <w:ind w:left="1180" w:right="5055" w:firstLine="10"/>
        <w:jc w:val="both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утверждении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ка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воп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 	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(чек-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осуще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им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медицинскую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865" w:h="17001"/>
          <w:pgMar w:top="500" w:right="400" w:bottom="400" w:left="500" w:header="708" w:footer="708" w:gutter="0"/>
          <w:docGrid w:linePitch="360"/>
        </w:sectPr>
        <w:tabs>
          <w:tab w:val="left" w:pos="2346"/>
          <w:tab w:val="left" w:pos="2636"/>
          <w:tab w:val="left" w:pos="2773"/>
          <w:tab w:val="left" w:pos="2817"/>
          <w:tab w:val="left" w:pos="2990"/>
          <w:tab w:val="left" w:pos="3055"/>
          <w:tab w:val="left" w:pos="3181"/>
          <w:tab w:val="left" w:pos="3312"/>
          <w:tab w:val="left" w:pos="3666"/>
          <w:tab w:val="left" w:pos="3996"/>
          <w:tab w:val="left" w:pos="4282"/>
          <w:tab w:val="left" w:pos="4371"/>
          <w:tab w:val="left" w:pos="4681"/>
          <w:tab w:val="left" w:pos="4837"/>
          <w:tab w:val="left" w:pos="4971"/>
          <w:tab w:val="left" w:pos="5057"/>
          <w:tab w:val="left" w:pos="5475"/>
          <w:tab w:val="left" w:pos="5801"/>
          <w:tab w:val="left" w:pos="6001"/>
          <w:tab w:val="left" w:pos="6128"/>
          <w:tab w:val="left" w:pos="6270"/>
          <w:tab w:val="left" w:pos="6557"/>
          <w:tab w:val="left" w:pos="6648"/>
          <w:tab w:val="left" w:pos="6709"/>
          <w:tab w:val="left" w:pos="6937"/>
          <w:tab w:val="left" w:pos="7122"/>
          <w:tab w:val="left" w:pos="7554"/>
          <w:tab w:val="left" w:pos="7607"/>
          <w:tab w:val="left" w:pos="7659"/>
          <w:tab w:val="left" w:pos="7871"/>
          <w:tab w:val="left" w:pos="7983"/>
          <w:tab w:val="left" w:pos="8042"/>
          <w:tab w:val="left" w:pos="8102"/>
          <w:tab w:val="left" w:pos="8197"/>
          <w:tab w:val="left" w:pos="8543"/>
          <w:tab w:val="left" w:pos="8928"/>
          <w:tab w:val="left" w:pos="9328"/>
          <w:tab w:val="left" w:pos="9441"/>
          <w:tab w:val="left" w:pos="9656"/>
          <w:tab w:val="left" w:pos="9756"/>
          <w:tab w:val="left" w:pos="9955"/>
          <w:tab w:val="left" w:pos="10377"/>
        </w:tabs>
        <w:spacing w:before="0" w:after="0" w:line="348" w:lineRule="exact"/>
        <w:ind w:left="1190" w:right="-40" w:firstLine="703"/>
        <w:jc w:val="both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требований 			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Президента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16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бр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2009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510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«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ании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ольной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(надзорной)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тельности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Республике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пу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3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постановления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инистров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13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2012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1147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«Об утверждении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 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олиру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надзорных)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(и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сфер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(надзора),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тор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риме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3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торых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)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ольные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пис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просов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(чек-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определении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ебований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форме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контр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ольн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ска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воп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(чек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)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вши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силу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Министров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рус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4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3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2010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года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489»,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ка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Министерства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здравоохранения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7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декабря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2018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3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1342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«Об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3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утверждении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4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нтро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ны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ско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вопросов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(чек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в),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прим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еждениями,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уществляющи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дарственный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са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тарн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надзор,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3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силу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инистерства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здравоохранения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еларусь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29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декабря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2012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3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1554»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каза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здравоохранения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от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6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ая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2019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№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582</w:t>
      </w:r>
      <w:r>
        <w:rPr>
          <w:rFonts w:ascii="Times New Roman" w:hAnsi="Times New Roman" w:cs="Times New Roman"/>
          <w:sz w:val="28"/>
          <w:szCs w:val="2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57" w:after="0" w:line="218" w:lineRule="exact"/>
        <w:ind w:left="5820" w:right="0" w:firstLine="0"/>
      </w:pPr>
      <w:r>
        <w:drawing>
          <wp:anchor simplePos="0" relativeHeight="251658300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-310821</wp:posOffset>
            </wp:positionV>
            <wp:extent cx="7595869" cy="1083881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5869" cy="1083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-310948</wp:posOffset>
            </wp:positionV>
            <wp:extent cx="7595869" cy="1083881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5869" cy="1083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18"/>
          <w:tab w:val="left" w:pos="3084"/>
          <w:tab w:val="left" w:pos="3885"/>
          <w:tab w:val="left" w:pos="4673"/>
          <w:tab w:val="left" w:pos="5436"/>
          <w:tab w:val="left" w:pos="5509"/>
          <w:tab w:val="left" w:pos="6733"/>
          <w:tab w:val="left" w:pos="7226"/>
          <w:tab w:val="left" w:pos="8061"/>
          <w:tab w:val="left" w:pos="9098"/>
          <w:tab w:val="left" w:pos="9853"/>
          <w:tab w:val="left" w:pos="10567"/>
        </w:tabs>
        <w:spacing w:before="0" w:after="0" w:line="353" w:lineRule="exact"/>
        <w:ind w:left="1098" w:right="-40" w:firstLine="0"/>
        <w:jc w:val="both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определении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тер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оц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ки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степени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отбора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яем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х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субъектов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проведении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выборочной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вшим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силу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Министерства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 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 от 20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ф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вра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2018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№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155» 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50" w:lineRule="exact"/>
        <w:ind w:left="1838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813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пере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требований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списка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вопросов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(ч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ек-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16"/>
          <w:tab w:val="left" w:pos="4279"/>
          <w:tab w:val="left" w:pos="6174"/>
          <w:tab w:val="left" w:pos="8987"/>
        </w:tabs>
        <w:spacing w:before="0" w:after="0" w:line="398" w:lineRule="exact"/>
        <w:ind w:left="1121" w:right="-4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пре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осуществляющим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медицинскую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(п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485"/>
          <w:tab w:val="left" w:pos="3761"/>
          <w:tab w:val="left" w:pos="4188"/>
          <w:tab w:val="left" w:pos="5868"/>
          <w:tab w:val="left" w:pos="6199"/>
          <w:tab w:val="left" w:pos="7984"/>
          <w:tab w:val="left" w:pos="8710"/>
          <w:tab w:val="left" w:pos="8801"/>
          <w:tab w:val="left" w:pos="9363"/>
        </w:tabs>
        <w:spacing w:before="0" w:after="0" w:line="366" w:lineRule="exact"/>
        <w:ind w:left="1126" w:right="-40" w:firstLine="705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2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авн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государственным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арн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ача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вны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обеспечить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4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применение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требований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3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ольн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ого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вопросов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-ли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ых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осущест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медицинскую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деят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ть,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уществлении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надзорной де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тельности.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26"/>
          <w:tab w:val="left" w:pos="2515"/>
          <w:tab w:val="left" w:pos="3738"/>
          <w:tab w:val="left" w:pos="3789"/>
          <w:tab w:val="left" w:pos="4218"/>
          <w:tab w:val="left" w:pos="5541"/>
          <w:tab w:val="left" w:pos="5898"/>
          <w:tab w:val="left" w:pos="6225"/>
          <w:tab w:val="left" w:pos="6766"/>
          <w:tab w:val="left" w:pos="8010"/>
          <w:tab w:val="left" w:pos="8740"/>
          <w:tab w:val="left" w:pos="8829"/>
          <w:tab w:val="left" w:pos="9314"/>
          <w:tab w:val="left" w:pos="9393"/>
        </w:tabs>
        <w:spacing w:before="0" w:after="0" w:line="365" w:lineRule="exact"/>
        <w:ind w:left="1156" w:right="-40" w:firstLine="705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3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авн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арн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осуществляющим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области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4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санитарно-эпидемиологического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4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бл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рекомендовать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применение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требований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ольн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ого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ка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вопросов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ек-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ых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ъе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осуще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им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медицинскую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деяте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осущест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надзорной деятельности.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709"/>
          <w:tab w:val="left" w:pos="4025"/>
          <w:tab w:val="left" w:pos="4370"/>
          <w:tab w:val="left" w:pos="5329"/>
          <w:tab w:val="left" w:pos="6617"/>
          <w:tab w:val="left" w:pos="7961"/>
          <w:tab w:val="left" w:pos="8547"/>
          <w:tab w:val="left" w:pos="9890"/>
        </w:tabs>
        <w:spacing w:before="0" w:after="0" w:line="363" w:lineRule="exact"/>
        <w:ind w:left="1203" w:right="-40" w:firstLine="686"/>
        <w:jc w:val="both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4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учреждениям,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осуществляющим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64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ными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та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гос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дарственный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ан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надзор,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фиц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йтах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гло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5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мпью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сети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Инте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 перечень требований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списка вопросов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пре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субъектам,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медицинскую 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яте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17"/>
          <w:tab w:val="left" w:pos="4107"/>
          <w:tab w:val="left" w:pos="6065"/>
          <w:tab w:val="left" w:pos="7029"/>
          <w:tab w:val="left" w:pos="9198"/>
          <w:tab w:val="left" w:pos="9309"/>
        </w:tabs>
        <w:spacing w:before="0" w:after="0" w:line="367" w:lineRule="exact"/>
        <w:ind w:left="1231" w:right="-40" w:firstLine="706"/>
        <w:jc w:val="both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5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риз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ши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силу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постановление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Главного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государственного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санитарного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рач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арусь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17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ября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2018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87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«Об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утверждении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ебовании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списка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вопросов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-ли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ъ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1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субъекту,</w:t>
      </w:r>
      <w:r>
        <w:rPr>
          <w:rFonts w:ascii="Times New Roman" w:hAnsi="Times New Roman" w:cs="Times New Roman"/>
          <w:sz w:val="28"/>
          <w:szCs w:val="28"/>
        </w:rPr>
        <w:t> </w:t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 медицинскую 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мощь». 	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1961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6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 Настоящее постановление всту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ает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силу 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8"/>
          <w:szCs w:val="28"/>
        </w:rPr>
        <w:t>5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ая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2022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го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6775"/>
          <w:tab w:val="left" w:pos="8580"/>
        </w:tabs>
        <w:spacing w:before="0" w:after="0" w:line="304" w:lineRule="exact"/>
        <w:ind w:left="1280" w:right="416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Министра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2"/>
          <w:sz w:val="28"/>
          <w:szCs w:val="28"/>
        </w:rPr>
        <w:t>—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^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Главн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государственный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анит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ар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врач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15"/>
          <w:sz w:val="28"/>
          <w:szCs w:val="28"/>
        </w:rPr>
        <w:t>f </w:t>
      </w:r>
      <w:r>
        <w:rPr sz="28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4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2"/>
          <w:sz w:val="28"/>
          <w:szCs w:val="28"/>
        </w:rPr>
        <w:t>f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А.А.Тарасенко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71" w:h="17079"/>
          <w:pgMar w:top="500" w:right="490" w:bottom="400" w:left="500" w:header="708" w:footer="708" w:gutter="0"/>
          <w:docGrid w:linePitch="360"/>
        </w:sectPr>
        <w:tabs>
          <w:tab w:val="left" w:pos="6784"/>
        </w:tabs>
        <w:spacing w:before="0" w:after="0" w:line="250" w:lineRule="exact"/>
        <w:ind w:left="1293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спублики Б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ь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01" w:after="0" w:line="218" w:lineRule="exact"/>
        <w:ind w:left="7467" w:right="0" w:firstLine="0"/>
      </w:pPr>
      <w:r>
        <w:drawing>
          <wp:anchor simplePos="0" relativeHeight="251658346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-311836</wp:posOffset>
            </wp:positionV>
            <wp:extent cx="7595869" cy="10844529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5869" cy="1084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-311583</wp:posOffset>
            </wp:positionV>
            <wp:extent cx="7595869" cy="1084453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5869" cy="1084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ТВЕ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ДЕНО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7467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вле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7472" w:right="137" w:hanging="4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ног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426"/>
        </w:tabs>
        <w:spacing w:before="0" w:after="0" w:line="276" w:lineRule="exact"/>
        <w:ind w:left="747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№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3"/>
          <w:sz w:val="24"/>
          <w:szCs w:val="24"/>
        </w:rPr>
        <w:t>  </w:t>
      </w:r>
      <w:r>
        <w:rPr sz="31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7"/>
          <w:sz w:val="31"/>
          <w:szCs w:val="31"/>
        </w:rPr>
        <w:t>(</w:t>
      </w:r>
      <w:r>
        <w:rPr sz="31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31"/>
          <w:szCs w:val="31"/>
        </w:rPr>
        <w:t>?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5"/>
          <w:sz w:val="24"/>
          <w:szCs w:val="24"/>
        </w:rPr>
        <w:t>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w w:val="105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14" w:lineRule="exact"/>
        <w:ind w:left="233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НИСТЕ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СТВО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АНЕНИЯ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ПУ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ЕЛ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УС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20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9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6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9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уда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нн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7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са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3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265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ОЛ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СПИСО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ОП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ОСО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№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785"/>
          <w:tab w:val="left" w:pos="3087"/>
          <w:tab w:val="left" w:pos="3274"/>
          <w:tab w:val="left" w:pos="3927"/>
          <w:tab w:val="left" w:pos="4110"/>
          <w:tab w:val="left" w:pos="4173"/>
          <w:tab w:val="left" w:pos="4287"/>
          <w:tab w:val="left" w:pos="5603"/>
          <w:tab w:val="left" w:pos="6005"/>
          <w:tab w:val="left" w:pos="6462"/>
          <w:tab w:val="left" w:pos="7470"/>
          <w:tab w:val="left" w:pos="7643"/>
          <w:tab w:val="left" w:pos="7709"/>
          <w:tab w:val="left" w:pos="8175"/>
          <w:tab w:val="left" w:pos="8986"/>
          <w:tab w:val="left" w:pos="9389"/>
          <w:tab w:val="left" w:pos="10710"/>
        </w:tabs>
        <w:spacing w:before="0" w:after="0" w:line="284" w:lineRule="exact"/>
        <w:ind w:left="1211" w:right="5" w:firstLine="696"/>
        <w:jc w:val="both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рол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):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ств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гос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но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са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ра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ми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ако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да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лаго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олу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чи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ки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ний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тех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ого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ою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а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	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ганизациях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здравоохранения,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х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ях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дуальных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дпринимателей,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ществляющих 	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ицинскую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лее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орган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ци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98"/>
          <w:tab w:val="left" w:pos="5833"/>
        </w:tabs>
        <w:spacing w:before="252" w:after="0" w:line="322" w:lineRule="exact"/>
        <w:ind w:left="1245" w:right="5" w:hanging="14"/>
      </w:pPr>
      <w:r/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9"/>
          <w:position w:val="-5"/>
          <w:sz w:val="24"/>
          <w:szCs w:val="24"/>
        </w:rPr>
        <w:t>Д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3"/>
          <w:position w:val="-5"/>
          <w:sz w:val="24"/>
          <w:szCs w:val="24"/>
        </w:rPr>
        <w:t>ата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4"/>
          <w:position w:val="-5"/>
          <w:sz w:val="24"/>
          <w:szCs w:val="24"/>
        </w:rPr>
        <w:t> 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5"/>
          <w:position w:val="-5"/>
          <w:sz w:val="24"/>
          <w:szCs w:val="24"/>
        </w:rPr>
        <w:t>н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3"/>
          <w:position w:val="-5"/>
          <w:sz w:val="24"/>
          <w:szCs w:val="24"/>
        </w:rPr>
        <w:t>а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4"/>
          <w:position w:val="-5"/>
          <w:sz w:val="24"/>
          <w:szCs w:val="24"/>
        </w:rPr>
        <w:t>ч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3"/>
          <w:position w:val="-5"/>
          <w:sz w:val="24"/>
          <w:szCs w:val="24"/>
        </w:rPr>
        <w:t>а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5"/>
          <w:position w:val="-5"/>
          <w:sz w:val="24"/>
          <w:szCs w:val="24"/>
        </w:rPr>
        <w:t>л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3"/>
          <w:position w:val="-5"/>
          <w:sz w:val="24"/>
          <w:szCs w:val="24"/>
        </w:rPr>
        <w:t>а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9"/>
          <w:position w:val="-5"/>
          <w:sz w:val="24"/>
          <w:szCs w:val="24"/>
        </w:rPr>
        <w:t> 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8"/>
          <w:position w:val="-5"/>
          <w:sz w:val="24"/>
          <w:szCs w:val="24"/>
        </w:rPr>
        <w:t>з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9"/>
          <w:position w:val="-5"/>
          <w:sz w:val="24"/>
          <w:szCs w:val="24"/>
        </w:rPr>
        <w:t>ап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8"/>
          <w:position w:val="-5"/>
          <w:sz w:val="24"/>
          <w:szCs w:val="24"/>
        </w:rPr>
        <w:t>о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0"/>
          <w:position w:val="-5"/>
          <w:sz w:val="24"/>
          <w:szCs w:val="24"/>
        </w:rPr>
        <w:t>л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9"/>
          <w:position w:val="-5"/>
          <w:sz w:val="24"/>
          <w:szCs w:val="24"/>
        </w:rPr>
        <w:t>н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8"/>
          <w:position w:val="-5"/>
          <w:sz w:val="24"/>
          <w:szCs w:val="24"/>
        </w:rPr>
        <w:t>е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10"/>
          <w:position w:val="-5"/>
          <w:sz w:val="24"/>
          <w:szCs w:val="24"/>
        </w:rPr>
        <w:t>н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spacing w:val="-9"/>
          <w:position w:val="-5"/>
          <w:sz w:val="24"/>
          <w:szCs w:val="24"/>
        </w:rPr>
        <w:t>и</w:t>
      </w:r>
      <w:r>
        <w:rPr sz="24" baseline="-5" dirty="0">
          <w:jc w:val="left"/>
          <w:rFonts w:ascii="Times New Roman" w:hAnsi="Times New Roman" w:cs="Times New Roman"/>
          <w:b/>
          <w:bCs/>
          <w:color w:val="000000"/>
          <w:position w:val="-5"/>
          <w:sz w:val="24"/>
          <w:szCs w:val="24"/>
        </w:rPr>
        <w:t>я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ш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апо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2867660</wp:posOffset>
            </wp:positionH>
            <wp:positionV relativeFrom="line">
              <wp:posOffset>-31851</wp:posOffset>
            </wp:positionV>
            <wp:extent cx="4251247" cy="476452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67660" y="4684345"/>
                      <a:ext cx="4136947" cy="36215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661"/>
                            <w:tab w:val="left" w:pos="5592"/>
                          </w:tabs>
                          <w:spacing w:before="0" w:after="0" w:line="355" w:lineRule="exact"/>
                          <w:ind w:left="0" w:right="0" w:firstLine="4669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9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6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27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0"/>
                            <w:sz w:val="24"/>
                            <w:szCs w:val="24"/>
                          </w:rPr>
                          <w:t>ч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8"/>
                            <w:sz w:val="24"/>
                            <w:szCs w:val="24"/>
                          </w:rPr>
                          <w:t>.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9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22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6"/>
                            <w:sz w:val="24"/>
                            <w:szCs w:val="24"/>
                          </w:rPr>
                          <w:t>м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и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3"/>
                            <w:sz w:val="24"/>
                            <w:szCs w:val="24"/>
                          </w:rPr>
                          <w:t>н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9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4" baseline="-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position w:val="-2"/>
                            <w:sz w:val="24"/>
                            <w:szCs w:val="24"/>
                          </w:rPr>
                          <w:t>в</w:t>
                        </w:r>
                        <w:r>
                          <w:rPr sz="24" baseline="-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7"/>
                            <w:position w:val="-2"/>
                            <w:sz w:val="24"/>
                            <w:szCs w:val="24"/>
                          </w:rPr>
                          <w:t>р</w:t>
                        </w:r>
                        <w:r>
                          <w:rPr sz="24" baseline="-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3"/>
                            <w:position w:val="-2"/>
                            <w:sz w:val="24"/>
                            <w:szCs w:val="24"/>
                          </w:rPr>
                          <w:t>е</w:t>
                        </w:r>
                        <w:r>
                          <w:rPr sz="24" baseline="-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0"/>
                            <w:position w:val="-2"/>
                            <w:sz w:val="24"/>
                            <w:szCs w:val="24"/>
                          </w:rPr>
                          <w:t>м</w:t>
                        </w:r>
                        <w:r>
                          <w:rPr sz="24" baseline="-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position w:val="-2"/>
                            <w:sz w:val="24"/>
                            <w:szCs w:val="24"/>
                          </w:rPr>
                          <w:t>я	</w:t>
                        </w:r>
                        <w:r>
                          <w:rPr sz="24" baseline="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7"/>
                            <w:position w:val="2"/>
                            <w:sz w:val="24"/>
                            <w:szCs w:val="24"/>
                          </w:rPr>
                          <w:t>в</w:t>
                        </w:r>
                        <w:r>
                          <w:rPr sz="24" baseline="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8"/>
                            <w:position w:val="2"/>
                            <w:sz w:val="24"/>
                            <w:szCs w:val="24"/>
                          </w:rPr>
                          <w:t>р</w:t>
                        </w:r>
                        <w:r>
                          <w:rPr sz="24" baseline="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3"/>
                            <w:position w:val="2"/>
                            <w:sz w:val="24"/>
                            <w:szCs w:val="24"/>
                          </w:rPr>
                          <w:t>е</w:t>
                        </w:r>
                        <w:r>
                          <w:rPr sz="24" baseline="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1"/>
                            <w:position w:val="2"/>
                            <w:sz w:val="24"/>
                            <w:szCs w:val="24"/>
                          </w:rPr>
                          <w:t>м</w:t>
                        </w:r>
                        <w:r>
                          <w:rPr sz="24" baseline="2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position w:val="2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4471670</wp:posOffset>
            </wp:positionH>
            <wp:positionV relativeFrom="line">
              <wp:posOffset>-6350</wp:posOffset>
            </wp:positionV>
            <wp:extent cx="767079" cy="429361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471670" y="4709846"/>
                      <a:ext cx="652779" cy="31506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39"/>
                          </w:tabs>
                          <w:spacing w:before="0" w:after="0" w:line="278" w:lineRule="exact"/>
                          <w:ind w:left="0" w:right="0" w:firstLine="13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8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м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9"/>
                            <w:sz w:val="24"/>
                            <w:szCs w:val="24"/>
                          </w:rPr>
                          <w:t>ес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3"/>
                            <w:sz w:val="24"/>
                            <w:szCs w:val="24"/>
                          </w:rPr>
                          <w:t>я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5120640</wp:posOffset>
            </wp:positionH>
            <wp:positionV relativeFrom="line">
              <wp:posOffset>-12700</wp:posOffset>
            </wp:positionV>
            <wp:extent cx="825499" cy="433171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120640" y="4703496"/>
                      <a:ext cx="711199" cy="3188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4" w:lineRule="exact"/>
                          <w:ind w:left="0" w:right="0" w:firstLine="17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53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47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53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6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6"/>
                            <w:sz w:val="24"/>
                            <w:szCs w:val="24"/>
                          </w:rPr>
                          <w:t>г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2876550</wp:posOffset>
            </wp:positionH>
            <wp:positionV relativeFrom="line">
              <wp:posOffset>-1371</wp:posOffset>
            </wp:positionV>
            <wp:extent cx="1713229" cy="430732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76550" y="4714825"/>
                      <a:ext cx="1598929" cy="31643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40"/>
                            <w:tab w:val="left" w:pos="2328"/>
                          </w:tabs>
                          <w:spacing w:before="0" w:after="0" w:line="284" w:lineRule="exact"/>
                          <w:ind w:left="1830" w:right="0" w:hanging="183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9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6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7"/>
                            <w:sz w:val="24"/>
                            <w:szCs w:val="24"/>
                          </w:rPr>
                          <w:t>П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1"/>
                            <w:sz w:val="24"/>
                            <w:szCs w:val="24"/>
                          </w:rPr>
                          <w:t>ч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0"/>
                            <w:sz w:val="24"/>
                            <w:szCs w:val="24"/>
                          </w:rPr>
                          <w:t>.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42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0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1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0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25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6"/>
                            <w:sz w:val="24"/>
                            <w:szCs w:val="24"/>
                          </w:rPr>
                          <w:t>м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и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5"/>
                            <w:sz w:val="24"/>
                            <w:szCs w:val="24"/>
                          </w:rPr>
                          <w:t>н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.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6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чи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с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л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2157729</wp:posOffset>
            </wp:positionH>
            <wp:positionV relativeFrom="line">
              <wp:posOffset>15240</wp:posOffset>
            </wp:positionV>
            <wp:extent cx="829309" cy="435711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57729" y="4731436"/>
                      <a:ext cx="715009" cy="32141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14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1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53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1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52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0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52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6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7"/>
                            <w:sz w:val="24"/>
                            <w:szCs w:val="24"/>
                          </w:rPr>
                          <w:t>г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8"/>
                            <w:sz w:val="24"/>
                            <w:szCs w:val="24"/>
                          </w:rPr>
                          <w:t>о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1654810</wp:posOffset>
            </wp:positionH>
            <wp:positionV relativeFrom="line">
              <wp:posOffset>24130</wp:posOffset>
            </wp:positionV>
            <wp:extent cx="618489" cy="429361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654810" y="4740326"/>
                      <a:ext cx="504189" cy="31506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10"/>
                          </w:tabs>
                          <w:spacing w:before="0" w:after="0" w:line="277" w:lineRule="exact"/>
                          <w:ind w:left="0" w:right="0" w:firstLine="1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1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8"/>
                            <w:sz w:val="24"/>
                            <w:szCs w:val="24"/>
                          </w:rPr>
                          <w:t>м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0"/>
                            <w:sz w:val="24"/>
                            <w:szCs w:val="24"/>
                          </w:rPr>
                          <w:t>ес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я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□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□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4" w:lineRule="exact"/>
        <w:ind w:left="123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чи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1115060</wp:posOffset>
            </wp:positionH>
            <wp:positionV relativeFrom="paragraph">
              <wp:posOffset>60020</wp:posOffset>
            </wp:positionV>
            <wp:extent cx="1274368" cy="655522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5060" y="5297755"/>
                      <a:ext cx="1160068" cy="54122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93"/>
                          </w:tabs>
                          <w:spacing w:before="0" w:after="0" w:line="360" w:lineRule="exact"/>
                          <w:ind w:left="20" w:right="0" w:hanging="2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9"/>
                            <w:sz w:val="24"/>
                            <w:szCs w:val="24"/>
                          </w:rPr>
                          <w:t>Д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3"/>
                            <w:sz w:val="24"/>
                            <w:szCs w:val="24"/>
                          </w:rPr>
                          <w:t>ата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5"/>
                            <w:sz w:val="24"/>
                            <w:szCs w:val="24"/>
                          </w:rPr>
                          <w:t>н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3"/>
                            <w:sz w:val="24"/>
                            <w:szCs w:val="24"/>
                          </w:rPr>
                          <w:t>ап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р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2"/>
                            <w:sz w:val="24"/>
                            <w:szCs w:val="24"/>
                          </w:rPr>
                          <w:t>ав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л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0"/>
                            <w:sz w:val="24"/>
                            <w:szCs w:val="24"/>
                          </w:rPr>
                          <w:t>е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ни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0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5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7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20" w:after="0" w:line="214" w:lineRule="exact"/>
                          <w:ind w:left="5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5"/>
                            <w:sz w:val="24"/>
                            <w:szCs w:val="24"/>
                          </w:rPr>
                          <w:t>чи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3"/>
                            <w:sz w:val="24"/>
                            <w:szCs w:val="24"/>
                          </w:rPr>
                          <w:t>с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5"/>
                            <w:sz w:val="24"/>
                            <w:szCs w:val="24"/>
                          </w:rPr>
                          <w:t>л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3571"/>
          <w:tab w:val="left" w:pos="3955"/>
          <w:tab w:val="left" w:pos="4336"/>
        </w:tabs>
        <w:spacing w:before="0" w:after="0" w:line="291" w:lineRule="exact"/>
        <w:ind w:left="3185" w:right="-30" w:firstLine="7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1733550</wp:posOffset>
            </wp:positionH>
            <wp:positionV relativeFrom="line">
              <wp:posOffset>48895</wp:posOffset>
            </wp:positionV>
            <wp:extent cx="735329" cy="429361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733550" y="5515026"/>
                      <a:ext cx="621029" cy="31506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88"/>
                          </w:tabs>
                          <w:spacing w:before="0" w:after="0" w:line="277" w:lineRule="exact"/>
                          <w:ind w:left="0" w:right="0" w:firstLine="1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1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6"/>
                            <w:sz w:val="24"/>
                            <w:szCs w:val="24"/>
                          </w:rPr>
                          <w:t>□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4"/>
                            <w:sz w:val="24"/>
                            <w:szCs w:val="24"/>
                          </w:rPr>
                          <w:t>м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0"/>
                            <w:sz w:val="24"/>
                            <w:szCs w:val="24"/>
                          </w:rPr>
                          <w:t>ес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13"/>
                            <w:sz w:val="24"/>
                            <w:szCs w:val="24"/>
                          </w:rPr>
                          <w:t>я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□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□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□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2"/>
          <w:sz w:val="24"/>
          <w:szCs w:val="24"/>
        </w:rPr>
        <w:t>□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0" w:after="0" w:line="218" w:lineRule="exact"/>
        <w:ind w:left="179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пи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осо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ся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&lt;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*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&gt;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: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8" w:lineRule="exact"/>
        <w:ind w:left="179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оль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нии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□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4" w:lineRule="exact"/>
        <w:ind w:left="1797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ходе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пров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бо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□,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0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рин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□,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прия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тех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ого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го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вер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4" w:lineRule="exact"/>
        <w:ind w:left="124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ха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□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лня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рольн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обх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им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8" w:lineRule="exact"/>
        <w:ind w:left="1807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уково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14" w:lineRule="exact"/>
        <w:ind w:left="1249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лжн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ост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ш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го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льн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пи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1817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веде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181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УН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>□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8"/>
          <w:sz w:val="24"/>
          <w:szCs w:val="24"/>
        </w:rPr>
        <w:t>□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>□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>□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>□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>□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>□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>□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563"/>
          <w:tab w:val="left" w:pos="4854"/>
          <w:tab w:val="left" w:pos="6353"/>
          <w:tab w:val="left" w:pos="7049"/>
          <w:tab w:val="left" w:pos="8195"/>
          <w:tab w:val="left" w:pos="8973"/>
          <w:tab w:val="left" w:pos="9995"/>
        </w:tabs>
        <w:spacing w:before="0" w:after="0" w:line="218" w:lineRule="exact"/>
        <w:ind w:left="1817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ве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но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ство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14" w:lineRule="exact"/>
        <w:ind w:left="1266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субъекта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w w:val="103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_________________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_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36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1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4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1826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ахо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ого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w w:val="105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5"/>
          <w:sz w:val="24"/>
          <w:szCs w:val="24"/>
        </w:rPr>
        <w:t>-----------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w w:val="105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4217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(а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19"/>
          <w:szCs w:val="19"/>
        </w:rPr>
        <w:t>д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2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телефон,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факс,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адрес электронной почты)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14" w:lineRule="exact"/>
        <w:ind w:left="1838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ств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ль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6"/>
          <w:w w:val="104"/>
          <w:sz w:val="24"/>
          <w:szCs w:val="24"/>
        </w:rPr>
        <w:t>_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4"/>
          <w:sz w:val="24"/>
          <w:szCs w:val="24"/>
        </w:rPr>
        <w:t>_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36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__________________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w w:val="103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4227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(а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19"/>
          <w:szCs w:val="19"/>
        </w:rPr>
        <w:t>д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2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телефон,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факс,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адрес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электронной почты)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14" w:lineRule="exact"/>
        <w:ind w:left="1851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собственности______________________________________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3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40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__-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71" w:h="17087"/>
          <w:pgMar w:top="500" w:right="482" w:bottom="400" w:left="500" w:header="708" w:footer="708" w:gutter="0"/>
          <w:docGrid w:linePitch="360"/>
        </w:sectPr>
        <w:spacing w:before="0" w:after="0" w:line="336" w:lineRule="exact"/>
        <w:ind w:left="1294" w:right="-15" w:firstLine="555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w w:val="10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w w:val="101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w w:val="101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w w:val="10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w w:val="10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w w:val="10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w w:val="101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1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5"/>
          <w:w w:val="10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w w:val="101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w w:val="10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w w:val="10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w w:val="101"/>
          <w:sz w:val="24"/>
          <w:szCs w:val="24"/>
        </w:rPr>
        <w:t>ил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w w:val="101"/>
          <w:sz w:val="24"/>
          <w:szCs w:val="24"/>
        </w:rPr>
        <w:t>ия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1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w w:val="10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1"/>
          <w:sz w:val="24"/>
          <w:szCs w:val="24"/>
        </w:rPr>
        <w:t>до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w w:val="10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w w:val="101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w w:val="10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1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w w:val="101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1"/>
          <w:w w:val="10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w w:val="101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w w:val="10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w w:val="101"/>
          <w:sz w:val="24"/>
          <w:szCs w:val="24"/>
        </w:rPr>
        <w:t>нт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w w:val="10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w w:val="101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w w:val="10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w w:val="10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3"/>
          <w:w w:val="101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w w:val="101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1"/>
          <w:w w:val="10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1"/>
          <w:sz w:val="24"/>
          <w:szCs w:val="24"/>
        </w:rPr>
        <w:t>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1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w w:val="101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1"/>
          <w:sz w:val="24"/>
          <w:szCs w:val="24"/>
        </w:rPr>
        <w:t>он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6"/>
          <w:w w:val="10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w w:val="10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w w:val="101"/>
          <w:sz w:val="24"/>
          <w:szCs w:val="24"/>
        </w:rPr>
        <w:t>редст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w w:val="101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w w:val="10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w w:val="10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w w:val="101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w w:val="101"/>
          <w:sz w:val="24"/>
          <w:szCs w:val="24"/>
        </w:rPr>
        <w:t>ля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w w:val="10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01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w w:val="101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w w:val="101"/>
          <w:sz w:val="24"/>
          <w:szCs w:val="24"/>
        </w:rPr>
        <w:t>едс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w w:val="101"/>
          <w:sz w:val="24"/>
          <w:szCs w:val="24"/>
        </w:rPr>
        <w:t>тав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w w:val="10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w w:val="101"/>
          <w:sz w:val="24"/>
          <w:szCs w:val="24"/>
        </w:rPr>
        <w:t>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w w:val="10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w w:val="101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w w:val="10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w w:val="10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w w:val="10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w w:val="101"/>
          <w:sz w:val="24"/>
          <w:szCs w:val="24"/>
        </w:rPr>
        <w:t>ов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1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w w:val="101"/>
          <w:sz w:val="24"/>
          <w:szCs w:val="24"/>
        </w:rPr>
        <w:t>ря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1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w w:val="10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w w:val="10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w w:val="101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w w:val="10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 субъект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w w:val="10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56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w w:val="114"/>
          <w:sz w:val="24"/>
          <w:szCs w:val="24"/>
        </w:rPr>
        <w:t>------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"/>
          <w:w w:val="114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3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14" w:after="0" w:line="218" w:lineRule="exact"/>
        <w:ind w:left="5930" w:right="0" w:firstLine="0"/>
      </w:pPr>
      <w:r>
        <w:drawing>
          <wp:anchor simplePos="0" relativeHeight="25165833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-310692</wp:posOffset>
            </wp:positionV>
            <wp:extent cx="7574280" cy="10841989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4280" cy="10841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-310947</wp:posOffset>
            </wp:positionV>
            <wp:extent cx="7574280" cy="1084199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4280" cy="108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4" w:lineRule="exact"/>
        <w:ind w:left="1173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ова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ний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ъя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вля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84"/>
          <w:pgMar w:top="500" w:right="500" w:bottom="400" w:left="500" w:header="708" w:footer="708" w:gutter="0"/>
          <w:docGrid w:linePitch="360"/>
        </w:sectPr>
        <w:spacing w:before="0" w:after="0" w:line="235" w:lineRule="exact"/>
        <w:ind w:left="5514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Структурны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938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1"/>
          <w:sz w:val="19"/>
          <w:szCs w:val="19"/>
        </w:rPr>
        <w:t>№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418" w:right="-40" w:hanging="418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Формулировка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требования, предъявляемого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проверяемому субъекту (далее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5" w:after="0" w:line="235" w:lineRule="exact"/>
        <w:ind w:left="63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 элементы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26" w:lineRule="exact"/>
        <w:ind w:left="53" w:right="-40" w:hanging="37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нормативны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 правовых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актов,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технических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нормативны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36" w:lineRule="exact"/>
        <w:ind w:left="17" w:right="265" w:hanging="17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Сведения о соблюдении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субъектами требований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9" w:lineRule="exact"/>
        <w:ind w:left="176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Количе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84"/>
          <w:pgMar w:top="500" w:right="500" w:bottom="400" w:left="500" w:header="708" w:footer="708" w:gutter="0"/>
          <w:cols w:num="5" w:space="0" w:equalWidth="0">
            <w:col w:w="1179" w:space="298"/>
            <w:col w:w="3845" w:space="190"/>
            <w:col w:w="1158" w:space="431"/>
            <w:col w:w="2450" w:space="159"/>
            <w:col w:w="1079" w:space="0"/>
          </w:cols>
          <w:docGrid w:linePitch="360"/>
        </w:sectPr>
        <w:spacing w:before="0" w:after="0" w:line="230" w:lineRule="exact"/>
        <w:ind w:left="0" w:right="0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Примечание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8" w:after="0" w:line="230" w:lineRule="exact"/>
        <w:ind w:left="2816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требование)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2" w:after="0" w:line="226" w:lineRule="exact"/>
        <w:ind w:left="283" w:right="-40" w:hanging="23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 правовых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актов,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устанавлива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ющих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требования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&lt;**&gt;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662"/>
        </w:tabs>
        <w:spacing w:before="215" w:after="0" w:line="214" w:lineRule="exact"/>
        <w:ind w:left="0" w:right="0" w:firstLine="0"/>
      </w:pPr>
      <w:r/>
      <w:r>
        <w:rPr sz="24" baseline="-2" dirty="0">
          <w:jc w:val="left"/>
          <w:rFonts w:ascii="Times New Roman" w:hAnsi="Times New Roman" w:cs="Times New Roman"/>
          <w:b/>
          <w:bCs/>
          <w:color w:val="000000"/>
          <w:spacing w:val="-36"/>
          <w:position w:val="-2"/>
          <w:sz w:val="24"/>
          <w:szCs w:val="24"/>
        </w:rPr>
        <w:t>Д</w:t>
      </w:r>
      <w:r>
        <w:rPr sz="24" baseline="-2" dirty="0">
          <w:jc w:val="left"/>
          <w:rFonts w:ascii="Times New Roman" w:hAnsi="Times New Roman" w:cs="Times New Roman"/>
          <w:b/>
          <w:bCs/>
          <w:color w:val="000000"/>
          <w:position w:val="-2"/>
          <w:sz w:val="24"/>
          <w:szCs w:val="24"/>
        </w:rPr>
        <w:t>а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Нет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0" w:right="-40" w:firstLine="21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требует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ся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29" w:lineRule="exact"/>
        <w:ind w:left="202" w:right="-40" w:hanging="167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ственн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ый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30"/>
          <w:sz w:val="19"/>
          <w:szCs w:val="19"/>
        </w:rPr>
        <w:t>показат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ель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84"/>
          <w:pgMar w:top="500" w:right="500" w:bottom="400" w:left="500" w:header="708" w:footer="708" w:gutter="0"/>
          <w:cols w:num="6" w:space="0" w:equalWidth="0">
            <w:col w:w="5323" w:space="190"/>
            <w:col w:w="1158" w:space="287"/>
            <w:col w:w="1019" w:space="190"/>
            <w:col w:w="688" w:space="21"/>
            <w:col w:w="674" w:space="159"/>
            <w:col w:w="1079" w:space="0"/>
          </w:cols>
          <w:docGrid w:linePitch="360"/>
        </w:sectPr>
        <w:spacing w:before="0" w:after="0" w:line="230" w:lineRule="exact"/>
        <w:ind w:left="20" w:right="0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(пояснения)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8"/>
          <w:tab w:val="left" w:pos="2874"/>
          <w:tab w:val="left" w:pos="4486"/>
          <w:tab w:val="left" w:pos="4999"/>
        </w:tabs>
        <w:spacing w:before="81" w:after="0" w:line="264" w:lineRule="exact"/>
        <w:ind w:left="910" w:right="3615" w:firstLine="63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13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Щ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ИЕ ПОЛО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Ж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ЕНИЯ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3785870</wp:posOffset>
            </wp:positionH>
            <wp:positionV relativeFrom="line">
              <wp:posOffset>29725</wp:posOffset>
            </wp:positionV>
            <wp:extent cx="657225" cy="22397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85870" y="3251156"/>
                      <a:ext cx="542925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1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2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4" baseline="-2" dirty="0">
          <w:jc w:val="left"/>
          <w:rFonts w:ascii="Times New Roman" w:hAnsi="Times New Roman" w:cs="Times New Roman"/>
          <w:b/>
          <w:bCs/>
          <w:color w:val="000000"/>
          <w:spacing w:val="-33"/>
          <w:position w:val="-2"/>
          <w:sz w:val="24"/>
          <w:szCs w:val="24"/>
        </w:rPr>
        <w:t>1</w:t>
      </w:r>
      <w:r>
        <w:rPr sz="24" baseline="-2" dirty="0">
          <w:jc w:val="left"/>
          <w:rFonts w:ascii="Times New Roman" w:hAnsi="Times New Roman" w:cs="Times New Roman"/>
          <w:b/>
          <w:bCs/>
          <w:color w:val="000000"/>
          <w:spacing w:val="-18"/>
          <w:position w:val="-2"/>
          <w:sz w:val="24"/>
          <w:szCs w:val="24"/>
        </w:rPr>
        <w:t>.</w:t>
      </w:r>
      <w:r>
        <w:rPr sz="24" baseline="-2" dirty="0">
          <w:jc w:val="left"/>
          <w:rFonts w:ascii="Times New Roman" w:hAnsi="Times New Roman" w:cs="Times New Roman"/>
          <w:b/>
          <w:bCs/>
          <w:color w:val="000000"/>
          <w:spacing w:val="-34"/>
          <w:position w:val="-2"/>
          <w:sz w:val="24"/>
          <w:szCs w:val="24"/>
        </w:rPr>
        <w:t>1</w:t>
      </w:r>
      <w:r>
        <w:rPr sz="24" baseline="-2" dirty="0">
          <w:jc w:val="left"/>
          <w:rFonts w:ascii="Times New Roman" w:hAnsi="Times New Roman" w:cs="Times New Roman"/>
          <w:b/>
          <w:bCs/>
          <w:color w:val="000000"/>
          <w:position w:val="-2"/>
          <w:sz w:val="24"/>
          <w:szCs w:val="24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Техническое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обслуживание,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текущий,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70"/>
          <w:tab w:val="left" w:pos="2416"/>
          <w:tab w:val="left" w:pos="2613"/>
          <w:tab w:val="left" w:pos="2929"/>
          <w:tab w:val="left" w:pos="3875"/>
          <w:tab w:val="left" w:pos="4015"/>
          <w:tab w:val="left" w:pos="4153"/>
          <w:tab w:val="left" w:pos="4692"/>
          <w:tab w:val="left" w:pos="4961"/>
          <w:tab w:val="left" w:pos="5177"/>
        </w:tabs>
        <w:spacing w:before="0" w:after="0" w:line="233" w:lineRule="exact"/>
        <w:ind w:left="1333" w:right="3615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капитальный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ремонт</w:t>
      </w:r>
      <w:r>
        <w:rPr sz="19" baseline="0" dirty="0">
          <w:jc w:val="left"/>
          <w:rFonts w:ascii="Times New Roman" w:hAnsi="Times New Roman" w:cs="Times New Roman"/>
          <w:color w:val="000000"/>
          <w:spacing w:val="3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зданий</w:t>
      </w:r>
      <w:r>
        <w:rPr sz="19" baseline="0" dirty="0">
          <w:jc w:val="left"/>
          <w:rFonts w:ascii="Times New Roman" w:hAnsi="Times New Roman" w:cs="Times New Roman"/>
          <w:color w:val="000000"/>
          <w:spacing w:val="4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помещений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организаций,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инженерных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систем,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том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числе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систем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отопления,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горячего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холодного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водоснабжения,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водоотведения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84"/>
          <w:pgMar w:top="500" w:right="500" w:bottom="400" w:left="500" w:header="708" w:footer="708" w:gutter="0"/>
          <w:docGrid w:linePitch="360"/>
        </w:sectPr>
        <w:tabs>
          <w:tab w:val="left" w:pos="2465"/>
          <w:tab w:val="left" w:pos="2632"/>
          <w:tab w:val="left" w:pos="2849"/>
          <w:tab w:val="left" w:pos="2924"/>
          <w:tab w:val="left" w:pos="3175"/>
          <w:tab w:val="left" w:pos="3491"/>
          <w:tab w:val="left" w:pos="4009"/>
          <w:tab w:val="left" w:pos="4057"/>
          <w:tab w:val="left" w:pos="4129"/>
          <w:tab w:val="left" w:pos="4278"/>
          <w:tab w:val="left" w:pos="4337"/>
          <w:tab w:val="left" w:pos="4653"/>
          <w:tab w:val="left" w:pos="5181"/>
        </w:tabs>
        <w:spacing w:before="0" w:after="0" w:line="234" w:lineRule="exact"/>
        <w:ind w:left="1333" w:right="3615" w:firstLine="52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канализации),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вентиляции,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санитарно-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технического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оборудования,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проводятся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зависимости</w:t>
      </w:r>
      <w:r>
        <w:rPr sz="19" baseline="0" dirty="0">
          <w:jc w:val="left"/>
          <w:rFonts w:ascii="Times New Roman" w:hAnsi="Times New Roman" w:cs="Times New Roman"/>
          <w:color w:val="000000"/>
          <w:spacing w:val="3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их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санитарно-технического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состояния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		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планом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мероприятий,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разработанным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утвержденным руководителем организации, 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учетом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дефектного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акта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(или)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проектной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документации в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случаях,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когда из разработка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(составление) 	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предусмотрена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законодательством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области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архитектурной,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градостроительной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строительной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деятельности.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1"/>
          <w:tab w:val="left" w:pos="3679"/>
          <w:tab w:val="left" w:pos="4326"/>
          <w:tab w:val="left" w:pos="5177"/>
        </w:tabs>
        <w:spacing w:before="28" w:after="0" w:line="231" w:lineRule="exact"/>
        <w:ind w:left="1347" w:right="-6" w:hanging="421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8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7"/>
          <w:position w:val="-2"/>
          <w:sz w:val="19"/>
          <w:szCs w:val="19"/>
        </w:rPr>
        <w:t>2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разработана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утверждена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руководителем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программа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производственного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контроля,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том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числе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лабораторного,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 соблюдением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санитарно-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эпидемиологических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выполнением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противоэпидемических мероприятий.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40"/>
          <w:tab w:val="left" w:pos="3184"/>
          <w:tab w:val="left" w:pos="3343"/>
          <w:tab w:val="left" w:pos="4057"/>
          <w:tab w:val="left" w:pos="4321"/>
          <w:tab w:val="left" w:pos="4423"/>
          <w:tab w:val="left" w:pos="4970"/>
        </w:tabs>
        <w:spacing w:before="0" w:after="0" w:line="237" w:lineRule="exact"/>
        <w:ind w:left="1357" w:right="-6" w:firstLine="113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Оценка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выполнения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мероприятий,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включенных 		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программу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производственного 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контроля,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руководителем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назначенным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ответственным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лицом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одного раза в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год.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1"/>
          <w:tab w:val="left" w:pos="1951"/>
          <w:tab w:val="left" w:pos="2652"/>
          <w:tab w:val="left" w:pos="2934"/>
          <w:tab w:val="left" w:pos="3246"/>
          <w:tab w:val="left" w:pos="3487"/>
          <w:tab w:val="left" w:pos="3664"/>
          <w:tab w:val="left" w:pos="3797"/>
          <w:tab w:val="left" w:pos="3971"/>
          <w:tab w:val="left" w:pos="4058"/>
          <w:tab w:val="left" w:pos="4609"/>
          <w:tab w:val="left" w:pos="4720"/>
          <w:tab w:val="left" w:pos="4989"/>
          <w:tab w:val="left" w:pos="5210"/>
        </w:tabs>
        <w:spacing w:before="47" w:after="0" w:line="228" w:lineRule="exact"/>
        <w:ind w:left="1365" w:right="-26" w:hanging="422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8"/>
          <w:position w:val="-4"/>
          <w:sz w:val="19"/>
          <w:szCs w:val="19"/>
        </w:rPr>
        <w:t>1</w:t>
      </w:r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.</w:t>
      </w:r>
      <w:r>
        <w:rPr sz="19" baseline="-4" dirty="0">
          <w:jc w:val="left"/>
          <w:rFonts w:ascii="Times New Roman" w:hAnsi="Times New Roman" w:cs="Times New Roman"/>
          <w:color w:val="000000"/>
          <w:spacing w:val="-8"/>
          <w:position w:val="-4"/>
          <w:sz w:val="19"/>
          <w:szCs w:val="19"/>
        </w:rPr>
        <w:t>3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Руководителем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определен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порядок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административных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обходов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(периодичность,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состав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комиссии,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том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числе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привлечение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представителей органов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учреждений, 	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осуществляющих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государственный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санитарный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надзор,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порядок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ведения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документации).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Административные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обходы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проводятся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с утвержденным порядком.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6"/>
          <w:tab w:val="left" w:pos="2522"/>
          <w:tab w:val="left" w:pos="2776"/>
          <w:tab w:val="left" w:pos="2893"/>
          <w:tab w:val="left" w:pos="3836"/>
          <w:tab w:val="left" w:pos="3915"/>
          <w:tab w:val="left" w:pos="4006"/>
          <w:tab w:val="left" w:pos="4380"/>
          <w:tab w:val="left" w:pos="4462"/>
          <w:tab w:val="left" w:pos="4549"/>
          <w:tab w:val="left" w:pos="5119"/>
        </w:tabs>
        <w:spacing w:before="54" w:after="0" w:line="225" w:lineRule="exact"/>
        <w:ind w:left="1381" w:right="-40" w:hanging="423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8"/>
          <w:position w:val="-4"/>
          <w:sz w:val="19"/>
          <w:szCs w:val="19"/>
        </w:rPr>
        <w:t>1</w:t>
      </w:r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.</w:t>
      </w:r>
      <w:r>
        <w:rPr sz="19" baseline="-4" dirty="0">
          <w:jc w:val="left"/>
          <w:rFonts w:ascii="Times New Roman" w:hAnsi="Times New Roman" w:cs="Times New Roman"/>
          <w:color w:val="000000"/>
          <w:spacing w:val="-8"/>
          <w:position w:val="-4"/>
          <w:sz w:val="19"/>
          <w:szCs w:val="19"/>
        </w:rPr>
        <w:t>4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действующее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положительное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санитарно-гигиеническое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заключение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по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результатам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санитарно-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гигиенической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экспертизы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услуг,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представляющих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потенциальную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опасность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жизни и здоровья населения.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09"/>
          <w:tab w:val="left" w:pos="2728"/>
          <w:tab w:val="left" w:pos="4028"/>
          <w:tab w:val="left" w:pos="5233"/>
        </w:tabs>
        <w:spacing w:before="45" w:after="0" w:line="222" w:lineRule="exact"/>
        <w:ind w:left="1395" w:right="-40" w:hanging="422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8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7"/>
          <w:position w:val="-2"/>
          <w:sz w:val="19"/>
          <w:szCs w:val="19"/>
        </w:rPr>
        <w:t>5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Территория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содержится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чистоте.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2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9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4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84"/>
          <w:pgMar w:top="500" w:right="500" w:bottom="400" w:left="500" w:header="708" w:footer="708" w:gutter="0"/>
          <w:cols w:num="2" w:space="0" w:equalWidth="0">
            <w:col w:w="5429" w:space="46"/>
            <w:col w:w="1109" w:space="0"/>
          </w:cols>
          <w:docGrid w:linePitch="360"/>
        </w:sectPr>
        <w:spacing w:before="0" w:after="0" w:line="231" w:lineRule="exact"/>
        <w:ind w:left="29" w:right="-4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574280" cy="10835640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4280" cy="1083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574280" cy="1083564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4280" cy="1083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41"/>
          <w:tab w:val="left" w:pos="2316"/>
          <w:tab w:val="left" w:pos="2628"/>
          <w:tab w:val="left" w:pos="2772"/>
          <w:tab w:val="left" w:pos="3075"/>
          <w:tab w:val="left" w:pos="4021"/>
          <w:tab w:val="left" w:pos="4231"/>
          <w:tab w:val="left" w:pos="4509"/>
        </w:tabs>
        <w:spacing w:before="0" w:after="0" w:line="227" w:lineRule="exact"/>
        <w:ind w:left="1341" w:right="-29" w:hanging="435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spacing w:val="-8"/>
          <w:position w:val="-1"/>
          <w:sz w:val="19"/>
          <w:szCs w:val="19"/>
        </w:rPr>
        <w:t>1</w:t>
      </w:r>
      <w:r>
        <w:rPr sz="19" baseline="-1" dirty="0">
          <w:jc w:val="left"/>
          <w:rFonts w:ascii="Times New Roman" w:hAnsi="Times New Roman" w:cs="Times New Roman"/>
          <w:color w:val="000000"/>
          <w:spacing w:val="-4"/>
          <w:position w:val="-1"/>
          <w:sz w:val="19"/>
          <w:szCs w:val="19"/>
        </w:rPr>
        <w:t>.</w:t>
      </w:r>
      <w:r>
        <w:rPr sz="19" baseline="-1" dirty="0">
          <w:jc w:val="left"/>
          <w:rFonts w:ascii="Times New Roman" w:hAnsi="Times New Roman" w:cs="Times New Roman"/>
          <w:color w:val="000000"/>
          <w:spacing w:val="-8"/>
          <w:position w:val="-1"/>
          <w:sz w:val="19"/>
          <w:szCs w:val="19"/>
        </w:rPr>
        <w:t>6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Минимальный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состав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площади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соответствуют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санитарным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нормам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правилам,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утверждаемым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Министерством здравоохранения.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3"/>
          <w:tab w:val="left" w:pos="3104"/>
          <w:tab w:val="left" w:pos="5004"/>
        </w:tabs>
        <w:spacing w:before="42" w:after="0" w:line="225" w:lineRule="exact"/>
        <w:ind w:left="1341" w:right="-29" w:hanging="431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spacing w:val="-9"/>
          <w:position w:val="-1"/>
          <w:sz w:val="19"/>
          <w:szCs w:val="19"/>
        </w:rPr>
        <w:t>1</w:t>
      </w:r>
      <w:r>
        <w:rPr sz="19" baseline="-1" dirty="0">
          <w:jc w:val="left"/>
          <w:rFonts w:ascii="Times New Roman" w:hAnsi="Times New Roman" w:cs="Times New Roman"/>
          <w:color w:val="000000"/>
          <w:spacing w:val="-4"/>
          <w:position w:val="-1"/>
          <w:sz w:val="19"/>
          <w:szCs w:val="19"/>
        </w:rPr>
        <w:t>.</w:t>
      </w:r>
      <w:r>
        <w:rPr sz="19" baseline="-1" dirty="0">
          <w:jc w:val="left"/>
          <w:rFonts w:ascii="Times New Roman" w:hAnsi="Times New Roman" w:cs="Times New Roman"/>
          <w:color w:val="000000"/>
          <w:spacing w:val="-9"/>
          <w:position w:val="-1"/>
          <w:sz w:val="19"/>
          <w:szCs w:val="19"/>
        </w:rPr>
        <w:t>7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Ограничено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(не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используются)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ртутных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термометров,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1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том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л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 для измерения температуры тела.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3"/>
          <w:tab w:val="left" w:pos="1812"/>
          <w:tab w:val="left" w:pos="3123"/>
          <w:tab w:val="left" w:pos="3689"/>
          <w:tab w:val="left" w:pos="4328"/>
          <w:tab w:val="left" w:pos="5171"/>
        </w:tabs>
        <w:spacing w:before="57" w:after="0" w:line="215" w:lineRule="exact"/>
        <w:ind w:left="1341" w:right="-29" w:hanging="431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spacing w:val="-9"/>
          <w:position w:val="-3"/>
          <w:sz w:val="19"/>
          <w:szCs w:val="19"/>
        </w:rPr>
        <w:t>1</w:t>
      </w:r>
      <w:r>
        <w:rPr sz="19" baseline="-3" dirty="0">
          <w:jc w:val="left"/>
          <w:rFonts w:ascii="Times New Roman" w:hAnsi="Times New Roman" w:cs="Times New Roman"/>
          <w:color w:val="000000"/>
          <w:spacing w:val="-4"/>
          <w:position w:val="-3"/>
          <w:sz w:val="19"/>
          <w:szCs w:val="19"/>
        </w:rPr>
        <w:t>.</w:t>
      </w:r>
      <w:r>
        <w:rPr sz="19" baseline="-3" dirty="0">
          <w:jc w:val="left"/>
          <w:rFonts w:ascii="Times New Roman" w:hAnsi="Times New Roman" w:cs="Times New Roman"/>
          <w:color w:val="000000"/>
          <w:spacing w:val="-9"/>
          <w:position w:val="-3"/>
          <w:sz w:val="19"/>
          <w:szCs w:val="19"/>
        </w:rPr>
        <w:t>8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проводятся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противоэпидемические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мероприятия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порядке установленном законодательством.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8"/>
          <w:tab w:val="left" w:pos="2138"/>
          <w:tab w:val="left" w:pos="2834"/>
          <w:tab w:val="left" w:pos="3716"/>
          <w:tab w:val="left" w:pos="4115"/>
          <w:tab w:val="left" w:pos="4159"/>
          <w:tab w:val="left" w:pos="5167"/>
        </w:tabs>
        <w:spacing w:before="42" w:after="0" w:line="228" w:lineRule="exact"/>
        <w:ind w:left="1341" w:right="-40" w:hanging="431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8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8"/>
          <w:position w:val="-2"/>
          <w:sz w:val="19"/>
          <w:szCs w:val="19"/>
        </w:rPr>
        <w:t>9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территории,</w:t>
      </w:r>
      <w:r>
        <w:rPr sz="19" baseline="0" dirty="0">
          <w:jc w:val="left"/>
          <w:rFonts w:ascii="Times New Roman" w:hAnsi="Times New Roman" w:cs="Times New Roman"/>
          <w:color w:val="000000"/>
          <w:spacing w:val="3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зданиях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предусмотрены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безбарьерной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р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еде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жизнедеятельности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(доступ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пребывание) инвалидов и лиц с нарушениями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функций опорно-двигательного аппарата.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60" w:after="0" w:line="250" w:lineRule="exact"/>
        <w:ind w:left="473" w:right="0" w:firstLine="0"/>
      </w:pPr>
      <w:r/>
      <w:r>
        <w:rPr sz="25" baseline="0" dirty="0">
          <w:jc w:val="left"/>
          <w:rFonts w:ascii="MS Mincho" w:hAnsi="MS Mincho" w:cs="MS Mincho"/>
          <w:color w:val="000000"/>
          <w:spacing w:val="-21"/>
          <w:sz w:val="25"/>
          <w:szCs w:val="25"/>
        </w:rPr>
        <w:t>3</w:t>
      </w:r>
      <w:r>
        <w:rPr>
          <w:rFonts w:ascii="Times New Roman" w:hAnsi="Times New Roman" w:cs="Times New Roman"/>
          <w:sz w:val="25"/>
          <w:szCs w:val="25"/>
        </w:rPr>
        <w:t> </w:t>
      </w:r>
      <w:r/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0" w:right="-38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4"/>
          <w:sz w:val="19"/>
          <w:szCs w:val="19"/>
        </w:rPr>
        <w:t>о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э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т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74"/>
          <w:pgMar w:top="500" w:right="500" w:bottom="400" w:left="500" w:header="708" w:footer="708" w:gutter="0"/>
          <w:cols w:num="2" w:space="0" w:equalWidth="0">
            <w:col w:w="5377" w:space="84"/>
            <w:col w:w="996" w:space="0"/>
          </w:cols>
          <w:docGrid w:linePitch="360"/>
        </w:sect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20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70" w:after="0" w:line="172" w:lineRule="exact"/>
        <w:ind w:left="1461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Итого баллов по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19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результатам оценки 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22"/>
        </w:tabs>
        <w:spacing w:before="120" w:after="0" w:line="204" w:lineRule="exact"/>
        <w:ind w:left="967" w:right="0" w:firstLine="0"/>
      </w:pPr>
      <w:r/>
      <w:r>
        <w:rPr sz="19" baseline="-3" dirty="0">
          <w:jc w:val="left"/>
          <w:rFonts w:ascii="Times New Roman" w:hAnsi="Times New Roman" w:cs="Times New Roman"/>
          <w:color w:val="000000"/>
          <w:spacing w:val="-4"/>
          <w:position w:val="-3"/>
          <w:sz w:val="19"/>
          <w:szCs w:val="19"/>
        </w:rPr>
        <w:t>2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К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ИКРОКЛИ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АТУ, ВОЗДУ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Ш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НОЙ СРЕДЕ, ОСВЕ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Щ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ЕНИ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Ю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ВОДОСНАБЖЕНИЮ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7"/>
          <w:tab w:val="left" w:pos="2013"/>
          <w:tab w:val="left" w:pos="3402"/>
          <w:tab w:val="left" w:pos="4346"/>
        </w:tabs>
        <w:spacing w:before="0" w:after="0" w:line="277" w:lineRule="exact"/>
        <w:ind w:left="896" w:right="-6" w:firstLine="3426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ВОДООТВЕДЕНИ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Ю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ОРГАНИЗАЦИИ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3785870</wp:posOffset>
            </wp:positionH>
            <wp:positionV relativeFrom="line">
              <wp:posOffset>46990</wp:posOffset>
            </wp:positionV>
            <wp:extent cx="729614" cy="516070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85870" y="3553670"/>
                      <a:ext cx="615314" cy="4017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0" w:lineRule="exact"/>
                          <w:ind w:left="0" w:right="0" w:firstLine="3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пп.16.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4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2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"/>
                            <w:sz w:val="19"/>
                            <w:szCs w:val="19"/>
                          </w:rPr>
                          <w:t>о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с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э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2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п. 43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2.1.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эксплуатации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системы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отопления,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74"/>
          <w:pgMar w:top="500" w:right="500" w:bottom="400" w:left="500" w:header="708" w:footer="708" w:gutter="0"/>
          <w:docGrid w:linePitch="360"/>
        </w:sectPr>
        <w:tabs>
          <w:tab w:val="left" w:pos="2469"/>
          <w:tab w:val="left" w:pos="2632"/>
          <w:tab w:val="left" w:pos="2728"/>
          <w:tab w:val="left" w:pos="3985"/>
          <w:tab w:val="left" w:pos="4106"/>
          <w:tab w:val="left" w:pos="4340"/>
          <w:tab w:val="left" w:pos="4615"/>
          <w:tab w:val="left" w:pos="4692"/>
        </w:tabs>
        <w:spacing w:before="0" w:after="0" w:line="235" w:lineRule="exact"/>
        <w:ind w:left="1341" w:right="-6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вентиляции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кондиционирования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воздуха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обеспечиваются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нормируемые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параметры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микроклимата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воздушной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среды,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установленные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актами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законодательства.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7"/>
          <w:tab w:val="left" w:pos="2138"/>
          <w:tab w:val="left" w:pos="2436"/>
          <w:tab w:val="left" w:pos="2777"/>
          <w:tab w:val="left" w:pos="3146"/>
          <w:tab w:val="left" w:pos="3823"/>
          <w:tab w:val="left" w:pos="3865"/>
          <w:tab w:val="left" w:pos="4817"/>
          <w:tab w:val="left" w:pos="5177"/>
        </w:tabs>
        <w:spacing w:before="32" w:after="0" w:line="232" w:lineRule="exact"/>
        <w:ind w:left="1341" w:right="2" w:hanging="440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2.2.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Уровни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физических,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химических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биологических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факторов,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естественного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'или)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искусственного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освещения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периодичность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их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контроля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соответствуют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актов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законодательства.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1"/>
          <w:tab w:val="left" w:pos="2637"/>
          <w:tab w:val="left" w:pos="2912"/>
          <w:tab w:val="left" w:pos="4145"/>
        </w:tabs>
        <w:spacing w:before="39" w:after="0" w:line="231" w:lineRule="exact"/>
        <w:ind w:left="1366" w:right="4" w:hanging="460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2.3.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постоянным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пребыванием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работников,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имеют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естественное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освещение.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1"/>
          <w:tab w:val="left" w:pos="1908"/>
          <w:tab w:val="left" w:pos="2840"/>
          <w:tab w:val="left" w:pos="3728"/>
          <w:tab w:val="left" w:pos="4222"/>
        </w:tabs>
        <w:spacing w:before="43" w:after="0" w:line="215" w:lineRule="exact"/>
        <w:ind w:left="1346" w:right="-1" w:hanging="436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2.4.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Созданы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питьевого режима пациентов.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1"/>
          <w:tab w:val="left" w:pos="2465"/>
          <w:tab w:val="left" w:pos="2744"/>
          <w:tab w:val="left" w:pos="2840"/>
          <w:tab w:val="left" w:pos="4039"/>
          <w:tab w:val="left" w:pos="4299"/>
          <w:tab w:val="left" w:pos="5191"/>
        </w:tabs>
        <w:spacing w:before="42" w:after="0" w:line="227" w:lineRule="exact"/>
        <w:ind w:left="1356" w:right="-6" w:hanging="446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2.5.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Элементы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естественной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вентиляции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находятся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исправном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состоянии 	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солеожатся в чистоте.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1"/>
          <w:tab w:val="left" w:pos="2570"/>
          <w:tab w:val="left" w:pos="2725"/>
          <w:tab w:val="left" w:pos="2820"/>
          <w:tab w:val="left" w:pos="3238"/>
          <w:tab w:val="left" w:pos="3766"/>
          <w:tab w:val="left" w:pos="3910"/>
          <w:tab w:val="left" w:pos="4701"/>
        </w:tabs>
        <w:spacing w:before="32" w:after="0" w:line="232" w:lineRule="exact"/>
        <w:ind w:left="1357" w:right="-16" w:hanging="441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2.6.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Уровень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микробной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обсемененности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воздушной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среды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помещений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организаций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зависимости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функционального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назначения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класса</w:t>
      </w:r>
      <w:r>
        <w:rPr sz="19" baseline="0" dirty="0">
          <w:jc w:val="left"/>
          <w:rFonts w:ascii="Times New Roman" w:hAnsi="Times New Roman" w:cs="Times New Roman"/>
          <w:color w:val="000000"/>
          <w:spacing w:val="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чистоты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соответствует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значениям,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установленным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актами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законодательства.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1"/>
          <w:tab w:val="left" w:pos="3266"/>
          <w:tab w:val="left" w:pos="4098"/>
        </w:tabs>
        <w:spacing w:before="51" w:after="0" w:line="221" w:lineRule="exact"/>
        <w:ind w:left="1366" w:right="-17" w:hanging="446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2.7.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Имеются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паспорта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все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действующие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принимаемые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эксплуатацию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вентиляционные установки.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6"/>
          <w:tab w:val="left" w:pos="2513"/>
          <w:tab w:val="left" w:pos="2622"/>
          <w:tab w:val="left" w:pos="2830"/>
          <w:tab w:val="left" w:pos="2920"/>
          <w:tab w:val="left" w:pos="3372"/>
          <w:tab w:val="left" w:pos="3559"/>
          <w:tab w:val="left" w:pos="3654"/>
          <w:tab w:val="left" w:pos="3786"/>
          <w:tab w:val="left" w:pos="4217"/>
          <w:tab w:val="left" w:pos="4331"/>
          <w:tab w:val="left" w:pos="4702"/>
          <w:tab w:val="left" w:pos="4759"/>
          <w:tab w:val="left" w:pos="5113"/>
          <w:tab w:val="left" w:pos="5205"/>
        </w:tabs>
        <w:spacing w:before="41" w:after="0" w:line="230" w:lineRule="exact"/>
        <w:ind w:left="1371" w:right="-35" w:hanging="441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2.8.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Профилактический ремонт, обслуживание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ремонт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систем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вентиляции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кондиционирования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воздуха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организаций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учетом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рекомендаций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их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производителя,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проектных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организаций,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проводящих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паспортизацию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систем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вентиляции,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реже</w:t>
      </w:r>
      <w:r>
        <w:rPr sz="19" baseline="0" dirty="0">
          <w:jc w:val="left"/>
          <w:rFonts w:ascii="Times New Roman" w:hAnsi="Times New Roman" w:cs="Times New Roman"/>
          <w:color w:val="000000"/>
          <w:spacing w:val="4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одного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раза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три</w:t>
      </w:r>
      <w:r>
        <w:rPr sz="19" baseline="0" dirty="0">
          <w:jc w:val="left"/>
          <w:rFonts w:ascii="Times New Roman" w:hAnsi="Times New Roman" w:cs="Times New Roman"/>
          <w:color w:val="000000"/>
          <w:spacing w:val="3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года.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Устранение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текущих</w:t>
      </w:r>
      <w:r>
        <w:rPr sz="19" baseline="0" dirty="0">
          <w:jc w:val="left"/>
          <w:rFonts w:ascii="Times New Roman" w:hAnsi="Times New Roman" w:cs="Times New Roman"/>
          <w:color w:val="000000"/>
          <w:spacing w:val="4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неисправностей,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дефектов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систем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вентиляции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кондиционирования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безотлагательно.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05"/>
          <w:tab w:val="left" w:pos="2857"/>
          <w:tab w:val="left" w:pos="4015"/>
        </w:tabs>
        <w:spacing w:before="46" w:after="0" w:line="225" w:lineRule="exact"/>
        <w:ind w:left="1389" w:right="-40" w:hanging="446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2.9.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Резервное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горячее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водоснабжение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предусмотрено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3" w:after="0" w:line="172" w:lineRule="exact"/>
        <w:ind w:left="1520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Итого баллов по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19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результатам оценки 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0" w:right="-4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пп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16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20,21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44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4" w:lineRule="exact"/>
        <w:ind w:left="0" w:right="52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29 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45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2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49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3" w:after="0" w:line="236" w:lineRule="exact"/>
        <w:ind w:left="0" w:right="42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53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6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4" w:lineRule="exact"/>
        <w:ind w:left="4" w:right="28" w:hanging="4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19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64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74"/>
          <w:pgMar w:top="500" w:right="500" w:bottom="400" w:left="500" w:header="708" w:footer="708" w:gutter="0"/>
          <w:cols w:num="2" w:space="0" w:equalWidth="0">
            <w:col w:w="5429" w:space="46"/>
            <w:col w:w="1153" w:space="0"/>
          </w:cols>
          <w:docGrid w:linePitch="360"/>
        </w:sectPr>
        <w:spacing w:before="0" w:after="0" w:line="172" w:lineRule="exact"/>
        <w:ind w:left="2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5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11" w:after="0" w:line="218" w:lineRule="exact"/>
        <w:ind w:left="5930" w:right="0" w:firstLine="0"/>
      </w:pPr>
      <w:r>
        <w:drawing>
          <wp:anchor simplePos="0" relativeHeight="25165834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-311836</wp:posOffset>
            </wp:positionV>
            <wp:extent cx="7565390" cy="10844529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5390" cy="1084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1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-311583</wp:posOffset>
            </wp:positionV>
            <wp:extent cx="7565390" cy="10844530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5390" cy="1084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7"/>
          <w:tab w:val="left" w:pos="1697"/>
        </w:tabs>
        <w:spacing w:before="226" w:after="0" w:line="331" w:lineRule="exact"/>
        <w:ind w:left="886" w:right="172" w:firstLine="71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К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ЕБЕ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ЛИ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ОБОРУДОВАНИ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Ю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РЕ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Ж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 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У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О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О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БЕЛЬЕВО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 РЕЖИ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pacing w:val="-20"/>
          <w:sz w:val="19"/>
          <w:szCs w:val="19"/>
        </w:rPr>
        <w:t>У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3794759</wp:posOffset>
            </wp:positionH>
            <wp:positionV relativeFrom="line">
              <wp:posOffset>78739</wp:posOffset>
            </wp:positionV>
            <wp:extent cx="689921" cy="51988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94759" y="1015829"/>
                      <a:ext cx="575621" cy="40558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0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0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7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ОСЭТ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0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1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38, 39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С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Внутренняя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отделка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помещений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выполнена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4" w:h="17087"/>
          <w:pgMar w:top="500" w:right="500" w:bottom="400" w:left="500" w:header="708" w:footer="708" w:gutter="0"/>
          <w:docGrid w:linePitch="360"/>
        </w:sectPr>
        <w:tabs>
          <w:tab w:val="left" w:pos="1783"/>
          <w:tab w:val="left" w:pos="2367"/>
          <w:tab w:val="left" w:pos="2565"/>
          <w:tab w:val="left" w:pos="3299"/>
          <w:tab w:val="left" w:pos="3687"/>
          <w:tab w:val="left" w:pos="3770"/>
          <w:tab w:val="left" w:pos="3835"/>
          <w:tab w:val="left" w:pos="4039"/>
          <w:tab w:val="left" w:pos="4113"/>
          <w:tab w:val="left" w:pos="4162"/>
          <w:tab w:val="left" w:pos="4519"/>
          <w:tab w:val="left" w:pos="5176"/>
        </w:tabs>
        <w:spacing w:before="0" w:after="0" w:line="233" w:lineRule="exact"/>
        <w:ind w:left="1331" w:right="172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7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функциональным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назначением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помещений,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числе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лечебных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влагостойких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материалов,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устойчивых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моющим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дезинфицирующим средствам.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7"/>
          <w:tab w:val="left" w:pos="2460"/>
          <w:tab w:val="left" w:pos="2694"/>
          <w:tab w:val="left" w:pos="2935"/>
          <w:tab w:val="left" w:pos="3313"/>
          <w:tab w:val="left" w:pos="3919"/>
          <w:tab w:val="left" w:pos="4155"/>
        </w:tabs>
        <w:spacing w:before="34" w:after="0" w:line="226" w:lineRule="exact"/>
        <w:ind w:left="1333" w:right="9" w:hanging="447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3.2.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Мебель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лечебных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поверхности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дверей,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окон,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нагревательных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приборов,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допускают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возможность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влажной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уборки и дезинфекции.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3"/>
          <w:tab w:val="left" w:pos="2973"/>
          <w:tab w:val="left" w:pos="4394"/>
          <w:tab w:val="left" w:pos="4999"/>
        </w:tabs>
        <w:spacing w:before="40" w:after="0" w:line="227" w:lineRule="exact"/>
        <w:ind w:left="1333" w:right="14" w:hanging="447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3.3.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Содержание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эксплуатация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соответствуют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инструкции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эксплуатации.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3"/>
          <w:tab w:val="left" w:pos="2628"/>
          <w:tab w:val="left" w:pos="2897"/>
          <w:tab w:val="left" w:pos="4148"/>
        </w:tabs>
        <w:spacing w:before="31" w:after="0" w:line="231" w:lineRule="exact"/>
        <w:ind w:left="1333" w:right="9" w:hanging="447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3.4.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очистки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воздуха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применяются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указанных в ССЭТ.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3"/>
          <w:tab w:val="left" w:pos="2441"/>
          <w:tab w:val="left" w:pos="2666"/>
          <w:tab w:val="left" w:pos="3164"/>
          <w:tab w:val="left" w:pos="3237"/>
          <w:tab w:val="left" w:pos="3453"/>
          <w:tab w:val="left" w:pos="4404"/>
          <w:tab w:val="left" w:pos="4475"/>
          <w:tab w:val="left" w:pos="4537"/>
        </w:tabs>
        <w:spacing w:before="30" w:after="0" w:line="230" w:lineRule="exact"/>
        <w:ind w:left="1333" w:right="9" w:hanging="447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3.5.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Эндоскопические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оснащены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достаточным количеством эндоскопов и (или)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моечных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машин,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специализированных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емкостей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целях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обеспечения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возможности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циклов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очистки,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высокого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уровня (перед использованием у пациентов).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7"/>
          <w:tab w:val="left" w:pos="2296"/>
          <w:tab w:val="left" w:pos="2357"/>
          <w:tab w:val="left" w:pos="2563"/>
          <w:tab w:val="left" w:pos="2803"/>
          <w:tab w:val="left" w:pos="3721"/>
          <w:tab w:val="left" w:pos="4014"/>
          <w:tab w:val="left" w:pos="4258"/>
          <w:tab w:val="left" w:pos="4599"/>
          <w:tab w:val="left" w:pos="5170"/>
        </w:tabs>
        <w:spacing w:before="37" w:after="0" w:line="231" w:lineRule="exact"/>
        <w:ind w:left="1332" w:right="-5" w:hanging="441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</w:t>
      </w:r>
      <w:r>
        <w:rPr sz="19" baseline="-1" dirty="0">
          <w:jc w:val="left"/>
          <w:rFonts w:ascii="Times New Roman" w:hAnsi="Times New Roman" w:cs="Times New Roman"/>
          <w:color w:val="000000"/>
          <w:spacing w:val="-3"/>
          <w:position w:val="-1"/>
          <w:sz w:val="19"/>
          <w:szCs w:val="19"/>
        </w:rPr>
        <w:t>6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лечебных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помещениях,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перечисленных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ССЭТ,</w:t>
      </w:r>
      <w:r>
        <w:rPr sz="19" baseline="0" dirty="0">
          <w:jc w:val="left"/>
          <w:rFonts w:ascii="Times New Roman" w:hAnsi="Times New Roman" w:cs="Times New Roman"/>
          <w:color w:val="000000"/>
          <w:spacing w:val="-1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умывальники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оборудованы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кранами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локтевым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(бесконтактным,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педальным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прочим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некистевым)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управлением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настенными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локтевыми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(бесконтактными)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дозирующими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устройствами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жидким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мылом и антисептиком.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36"/>
          <w:tab w:val="left" w:pos="2578"/>
          <w:tab w:val="left" w:pos="2693"/>
          <w:tab w:val="left" w:pos="2828"/>
          <w:tab w:val="left" w:pos="2929"/>
          <w:tab w:val="left" w:pos="2987"/>
          <w:tab w:val="left" w:pos="3246"/>
          <w:tab w:val="left" w:pos="3547"/>
          <w:tab w:val="left" w:pos="3793"/>
          <w:tab w:val="left" w:pos="4052"/>
          <w:tab w:val="left" w:pos="4215"/>
          <w:tab w:val="left" w:pos="4258"/>
          <w:tab w:val="left" w:pos="5089"/>
          <w:tab w:val="left" w:pos="5180"/>
        </w:tabs>
        <w:spacing w:before="0" w:after="0" w:line="236" w:lineRule="exact"/>
        <w:ind w:left="1332" w:right="-5" w:firstLine="12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иных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лечебных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умывальники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дозирующими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устройствами 		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жидким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мылом 		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антисептиком.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являющихся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лечебными,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-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дозирующими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устройствами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жидким мылом.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7"/>
          <w:tab w:val="left" w:pos="1749"/>
          <w:tab w:val="left" w:pos="2487"/>
          <w:tab w:val="left" w:pos="2680"/>
          <w:tab w:val="left" w:pos="3588"/>
          <w:tab w:val="left" w:pos="3789"/>
          <w:tab w:val="left" w:pos="4057"/>
          <w:tab w:val="left" w:pos="4614"/>
        </w:tabs>
        <w:spacing w:before="39" w:after="0" w:line="230" w:lineRule="exact"/>
        <w:ind w:left="1332" w:right="-10" w:hanging="431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3.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7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Наполнение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флакона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(емкости)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жидким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мылом</w:t>
      </w:r>
      <w:r>
        <w:rPr sz="19" baseline="0" dirty="0">
          <w:jc w:val="left"/>
          <w:rFonts w:ascii="Times New Roman" w:hAnsi="Times New Roman" w:cs="Times New Roman"/>
          <w:color w:val="000000"/>
          <w:spacing w:val="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антисептиком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г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мытья,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высушивания.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Отсутствуют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пустые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дозирующие устройства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жидкого мыла и антисептика.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1"/>
          <w:tab w:val="left" w:pos="2396"/>
          <w:tab w:val="left" w:pos="2699"/>
          <w:tab w:val="left" w:pos="2970"/>
          <w:tab w:val="left" w:pos="3314"/>
          <w:tab w:val="left" w:pos="4111"/>
          <w:tab w:val="left" w:pos="4279"/>
          <w:tab w:val="left" w:pos="4625"/>
        </w:tabs>
        <w:spacing w:before="45" w:after="0" w:line="228" w:lineRule="exact"/>
        <w:ind w:left="1351" w:right="-15" w:hanging="441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3.8.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Многоразовые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полотенца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работниками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индивидуально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течение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рабочей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либо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одноразовые полотенца.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1"/>
          <w:tab w:val="left" w:pos="2231"/>
          <w:tab w:val="left" w:pos="2398"/>
          <w:tab w:val="left" w:pos="2504"/>
          <w:tab w:val="left" w:pos="2728"/>
          <w:tab w:val="left" w:pos="2888"/>
          <w:tab w:val="left" w:pos="3363"/>
          <w:tab w:val="left" w:pos="3496"/>
          <w:tab w:val="left" w:pos="3594"/>
          <w:tab w:val="left" w:pos="3781"/>
          <w:tab w:val="left" w:pos="4073"/>
          <w:tab w:val="left" w:pos="4294"/>
          <w:tab w:val="left" w:pos="4452"/>
          <w:tab w:val="left" w:pos="4591"/>
        </w:tabs>
        <w:spacing w:before="36" w:after="0" w:line="232" w:lineRule="exact"/>
        <w:ind w:left="1357" w:right="-29" w:hanging="441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</w:t>
      </w:r>
      <w:r>
        <w:rPr sz="19" baseline="-3" dirty="0">
          <w:jc w:val="left"/>
          <w:rFonts w:ascii="Times New Roman" w:hAnsi="Times New Roman" w:cs="Times New Roman"/>
          <w:color w:val="000000"/>
          <w:spacing w:val="-3"/>
          <w:position w:val="-3"/>
          <w:sz w:val="19"/>
          <w:szCs w:val="19"/>
        </w:rPr>
        <w:t>9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Туалеты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оснащены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унитазом,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умывальником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дозирующим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устройством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жидким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мылом,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крепежными устройствами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туалетной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бумагой,</w:t>
      </w:r>
      <w:r>
        <w:rPr sz="19" baseline="0" dirty="0">
          <w:jc w:val="left"/>
          <w:rFonts w:ascii="Times New Roman" w:hAnsi="Times New Roman" w:cs="Times New Roman"/>
          <w:color w:val="000000"/>
          <w:spacing w:val="4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мусорными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ведрами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ершиками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каждого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унитаза,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электрополотенцем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держателем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(кассетой,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диспенсером)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одноразовыми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бумажными салфетками. Ершики находятся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емкости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раствором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дезинфицирующего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средства.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1"/>
          <w:tab w:val="left" w:pos="1981"/>
          <w:tab w:val="left" w:pos="2959"/>
          <w:tab w:val="left" w:pos="3901"/>
          <w:tab w:val="left" w:pos="4437"/>
          <w:tab w:val="left" w:pos="5216"/>
        </w:tabs>
        <w:spacing w:before="45" w:after="0" w:line="206" w:lineRule="exact"/>
        <w:ind w:left="1376" w:right="-40" w:hanging="490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8"/>
          <w:position w:val="-2"/>
          <w:sz w:val="19"/>
          <w:szCs w:val="19"/>
        </w:rPr>
        <w:t>З</w:t>
      </w:r>
      <w:r>
        <w:rPr sz="19" baseline="-2" dirty="0">
          <w:jc w:val="left"/>
          <w:rFonts w:ascii="Times New Roman" w:hAnsi="Times New Roman" w:cs="Times New Roman"/>
          <w:color w:val="000000"/>
          <w:spacing w:val="-9"/>
          <w:position w:val="-2"/>
          <w:sz w:val="19"/>
          <w:szCs w:val="19"/>
        </w:rPr>
        <w:t>Л</w:t>
      </w:r>
      <w:r>
        <w:rPr sz="19" baseline="-2" dirty="0">
          <w:jc w:val="left"/>
          <w:rFonts w:ascii="Times New Roman" w:hAnsi="Times New Roman" w:cs="Times New Roman"/>
          <w:color w:val="000000"/>
          <w:spacing w:val="-11"/>
          <w:position w:val="-2"/>
          <w:sz w:val="19"/>
          <w:szCs w:val="19"/>
        </w:rPr>
        <w:t>О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Созданы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 суден и (или) детских горшков.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6"/>
          <w:tab w:val="left" w:pos="2307"/>
          <w:tab w:val="left" w:pos="2678"/>
          <w:tab w:val="left" w:pos="4199"/>
        </w:tabs>
        <w:spacing w:before="50" w:after="0" w:line="227" w:lineRule="exact"/>
        <w:ind w:left="1376" w:right="-39" w:hanging="490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3.11.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Отсутстсвует с дефектами покрытия и (или)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неисправная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мебель,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санитарно-технические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оборудование,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 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899160</wp:posOffset>
            </wp:positionH>
            <wp:positionV relativeFrom="line">
              <wp:posOffset>139065</wp:posOffset>
            </wp:positionV>
            <wp:extent cx="3667760" cy="25699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899160" y="10124269"/>
                      <a:ext cx="3553460" cy="1426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0"/>
                            <w:tab w:val="left" w:pos="4608"/>
                          </w:tabs>
                          <w:spacing w:before="0" w:after="0" w:line="224" w:lineRule="exact"/>
                          <w:ind w:left="0" w:right="0" w:firstLine="0"/>
                        </w:pPr>
                        <w:r>
                          <w:rPr sz="19" baseline="-2" dirty="0">
                            <w:jc w:val="left"/>
                            <w:rFonts w:ascii="Times New Roman" w:hAnsi="Times New Roman" w:cs="Times New Roman"/>
                            <w:color w:val="000000"/>
                            <w:position w:val="-2"/>
                            <w:sz w:val="19"/>
                            <w:szCs w:val="19"/>
                          </w:rPr>
                          <w:t>3.12.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Помещения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1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организации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0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и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0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находящиеся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0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в	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7"/>
                            <w:position w:val="3"/>
                            <w:sz w:val="19"/>
                            <w:szCs w:val="19"/>
                          </w:rPr>
                          <w:t>пп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position w:val="3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position w:val="3"/>
                            <w:sz w:val="19"/>
                            <w:szCs w:val="19"/>
                          </w:rPr>
                          <w:t> 3, 20, 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position w:val="3"/>
                            <w:sz w:val="19"/>
                            <w:szCs w:val="19"/>
                          </w:rPr>
                          <w:t>2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20"/>
                            <w:position w:val="3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5" w:after="0" w:line="224" w:lineRule="exact"/>
        <w:ind w:left="0" w:right="172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52, 79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69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2" w:lineRule="exact"/>
        <w:ind w:left="0" w:right="-11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пп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73,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4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7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75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6" w:lineRule="exact"/>
        <w:ind w:left="4" w:right="-40" w:hanging="4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77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9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77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4" w:h="17087"/>
          <w:pgMar w:top="500" w:right="500" w:bottom="400" w:left="500" w:header="708" w:footer="708" w:gutter="0"/>
          <w:cols w:num="2" w:space="0" w:equalWidth="0">
            <w:col w:w="5425" w:space="50"/>
            <w:col w:w="1081" w:space="0"/>
          </w:cols>
          <w:docGrid w:linePitch="360"/>
        </w:sectPr>
        <w:spacing w:before="263" w:after="0" w:line="230" w:lineRule="exact"/>
        <w:ind w:left="19" w:right="2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78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-312547</wp:posOffset>
            </wp:positionV>
            <wp:extent cx="7580630" cy="10847704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80630" cy="1084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-312421</wp:posOffset>
            </wp:positionV>
            <wp:extent cx="7580630" cy="10847705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80630" cy="1084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94"/>
          <w:tab w:val="left" w:pos="3510"/>
          <w:tab w:val="left" w:pos="3905"/>
          <w:tab w:val="left" w:pos="4620"/>
          <w:tab w:val="left" w:pos="5162"/>
        </w:tabs>
        <w:spacing w:before="0" w:after="0" w:line="233" w:lineRule="exact"/>
        <w:ind w:left="1333" w:right="47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н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х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мебель,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санитарно-технические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оборудование,</w:t>
      </w:r>
      <w:r>
        <w:rPr sz="19" baseline="0" dirty="0">
          <w:jc w:val="left"/>
          <w:rFonts w:ascii="Times New Roman" w:hAnsi="Times New Roman" w:cs="Times New Roman"/>
          <w:color w:val="000000"/>
          <w:spacing w:val="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прочие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объекты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окружающей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д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ы содержатся в чистоте.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7"/>
          <w:tab w:val="left" w:pos="1778"/>
          <w:tab w:val="left" w:pos="3055"/>
          <w:tab w:val="left" w:pos="4230"/>
          <w:tab w:val="left" w:pos="4547"/>
          <w:tab w:val="left" w:pos="5161"/>
        </w:tabs>
        <w:spacing w:before="33" w:after="0" w:line="228" w:lineRule="exact"/>
        <w:ind w:left="1333" w:right="47" w:hanging="500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3.13.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проводятся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текущие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генеральные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уборки.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Имеется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утвержденный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)уководителем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порядок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уборок.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7"/>
          <w:tab w:val="left" w:pos="2286"/>
          <w:tab w:val="left" w:pos="2670"/>
          <w:tab w:val="left" w:pos="2728"/>
          <w:tab w:val="left" w:pos="2934"/>
          <w:tab w:val="left" w:pos="3050"/>
          <w:tab w:val="left" w:pos="3468"/>
          <w:tab w:val="left" w:pos="3909"/>
          <w:tab w:val="left" w:pos="4159"/>
          <w:tab w:val="left" w:pos="4298"/>
          <w:tab w:val="left" w:pos="4403"/>
          <w:tab w:val="left" w:pos="4749"/>
          <w:tab w:val="left" w:pos="5162"/>
        </w:tabs>
        <w:spacing w:before="27" w:after="0" w:line="231" w:lineRule="exact"/>
        <w:ind w:left="1333" w:right="43" w:hanging="500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3.14.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Организация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обеспечена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уборочным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инвентарем.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Уборочный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инвентарь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строго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назначению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эаздельно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пола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выше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пола,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имеет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четкую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маркировку,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хранится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упорядочено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специально выделенных помещениях/ шкафу.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ента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р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ь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используется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ополаскивания и сушки.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3"/>
        </w:tabs>
        <w:spacing w:before="53" w:after="0" w:line="210" w:lineRule="exact"/>
        <w:ind w:left="1333" w:right="38" w:hanging="495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3.15.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Выделен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отдельный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уборочный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инвентарь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л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я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помещений, предусмотренных ССЭТ.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42"/>
          <w:tab w:val="left" w:pos="3145"/>
          <w:tab w:val="left" w:pos="3928"/>
          <w:tab w:val="left" w:pos="4528"/>
        </w:tabs>
        <w:spacing w:before="0" w:after="0" w:line="237" w:lineRule="exact"/>
        <w:ind w:left="1333" w:right="38" w:firstLine="11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Уборочный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инвентарь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туалетов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хранится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другого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уборочного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инвентаря.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8"/>
          <w:tab w:val="left" w:pos="2974"/>
          <w:tab w:val="left" w:pos="3391"/>
          <w:tab w:val="left" w:pos="4316"/>
          <w:tab w:val="left" w:pos="4674"/>
        </w:tabs>
        <w:spacing w:before="31" w:after="0" w:line="231" w:lineRule="exact"/>
        <w:ind w:left="1333" w:right="34" w:hanging="485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3.16.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Контроль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уборки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рамках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программы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производственного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контроля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1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микробиологического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мониторинга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объектов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внешней среды.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3"/>
          <w:tab w:val="left" w:pos="2130"/>
          <w:tab w:val="left" w:pos="3453"/>
          <w:tab w:val="left" w:pos="4390"/>
        </w:tabs>
        <w:spacing w:before="38" w:after="0" w:line="220" w:lineRule="exact"/>
        <w:ind w:left="1333" w:right="34" w:hanging="485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3.17.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уборок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работники  </w:t>
      </w:r>
      <w:r/>
      <w:r>
        <w:rPr sz="11" baseline="0" dirty="0">
          <w:jc w:val="left"/>
          <w:rFonts w:ascii="Times New Roman" w:hAnsi="Times New Roman" w:cs="Times New Roman"/>
          <w:color w:val="000000"/>
          <w:spacing w:val="-4"/>
          <w:sz w:val="11"/>
          <w:szCs w:val="11"/>
        </w:rPr>
        <w:t>и </w:t>
      </w:r>
      <w:r>
        <w:rPr sz="11" baseline="0" dirty="0">
          <w:jc w:val="left"/>
          <w:rFonts w:ascii="Times New Roman" w:hAnsi="Times New Roman" w:cs="Times New Roman"/>
          <w:color w:val="000000"/>
          <w:spacing w:val="-5"/>
          <w:sz w:val="11"/>
          <w:szCs w:val="11"/>
        </w:rPr>
        <w:t>с </w:t>
      </w:r>
      <w:r>
        <w:rPr sz="11" baseline="0" dirty="0">
          <w:jc w:val="left"/>
          <w:rFonts w:ascii="Times New Roman" w:hAnsi="Times New Roman" w:cs="Times New Roman"/>
          <w:color w:val="000000"/>
          <w:spacing w:val="-5"/>
          <w:sz w:val="11"/>
          <w:szCs w:val="11"/>
        </w:rPr>
        <w:t>п </w:t>
      </w:r>
      <w:r>
        <w:rPr sz="11" baseline="0" dirty="0">
          <w:jc w:val="left"/>
          <w:rFonts w:ascii="Times New Roman" w:hAnsi="Times New Roman" w:cs="Times New Roman"/>
          <w:color w:val="000000"/>
          <w:spacing w:val="-3"/>
          <w:sz w:val="11"/>
          <w:szCs w:val="11"/>
        </w:rPr>
        <w:t>о </w:t>
      </w:r>
      <w:r>
        <w:rPr sz="11" baseline="0" dirty="0">
          <w:jc w:val="left"/>
          <w:rFonts w:ascii="Times New Roman" w:hAnsi="Times New Roman" w:cs="Times New Roman"/>
          <w:color w:val="000000"/>
          <w:spacing w:val="-5"/>
          <w:sz w:val="11"/>
          <w:szCs w:val="11"/>
        </w:rPr>
        <w:t>л </w:t>
      </w:r>
      <w:r>
        <w:rPr sz="11" baseline="0" dirty="0">
          <w:jc w:val="left"/>
          <w:rFonts w:ascii="Times New Roman" w:hAnsi="Times New Roman" w:cs="Times New Roman"/>
          <w:color w:val="000000"/>
          <w:sz w:val="11"/>
          <w:szCs w:val="11"/>
        </w:rPr>
        <w:t>ьз</w:t>
      </w:r>
      <w:r>
        <w:rPr sz="11" baseline="0" dirty="0">
          <w:jc w:val="left"/>
          <w:rFonts w:ascii="Times New Roman" w:hAnsi="Times New Roman" w:cs="Times New Roman"/>
          <w:color w:val="000000"/>
          <w:spacing w:val="-5"/>
          <w:sz w:val="11"/>
          <w:szCs w:val="11"/>
        </w:rPr>
        <w:t>у </w:t>
      </w:r>
      <w:r>
        <w:rPr sz="11" baseline="0" dirty="0">
          <w:jc w:val="left"/>
          <w:rFonts w:ascii="Times New Roman" w:hAnsi="Times New Roman" w:cs="Times New Roman"/>
          <w:color w:val="000000"/>
          <w:spacing w:val="6"/>
          <w:sz w:val="11"/>
          <w:szCs w:val="11"/>
        </w:rPr>
        <w:t>ю </w:t>
      </w:r>
      <w:r>
        <w:rPr sz="11" baseline="0" dirty="0">
          <w:jc w:val="left"/>
          <w:rFonts w:ascii="Times New Roman" w:hAnsi="Times New Roman" w:cs="Times New Roman"/>
          <w:color w:val="000000"/>
          <w:sz w:val="11"/>
          <w:szCs w:val="11"/>
        </w:rPr>
        <w:t>т</w:t>
      </w:r>
      <w:r>
        <w:rPr sz="14" baseline="0" dirty="0">
          <w:jc w:val="left"/>
          <w:rFonts w:ascii="Times New Roman" w:hAnsi="Times New Roman" w:cs="Times New Roman"/>
          <w:color w:val="000000"/>
          <w:sz w:val="14"/>
          <w:szCs w:val="14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СИЗ и СО.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7"/>
          <w:tab w:val="left" w:pos="1792"/>
          <w:tab w:val="left" w:pos="2051"/>
          <w:tab w:val="left" w:pos="2224"/>
          <w:tab w:val="left" w:pos="2916"/>
          <w:tab w:val="left" w:pos="3410"/>
          <w:tab w:val="left" w:pos="3635"/>
          <w:tab w:val="left" w:pos="3898"/>
          <w:tab w:val="left" w:pos="4504"/>
          <w:tab w:val="left" w:pos="5190"/>
        </w:tabs>
        <w:spacing w:before="37" w:after="0" w:line="228" w:lineRule="exact"/>
        <w:ind w:left="1337" w:right="24" w:hanging="484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18.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Стирка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полотенец,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салфеток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прачечной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составе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организации,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прачечной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общего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типа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мини-прачечной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гоебованиями актов законодательства.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7"/>
          <w:tab w:val="left" w:pos="2465"/>
          <w:tab w:val="left" w:pos="3184"/>
          <w:tab w:val="left" w:pos="4514"/>
        </w:tabs>
        <w:spacing w:before="67" w:after="0" w:line="202" w:lineRule="exact"/>
        <w:ind w:left="1351" w:right="24" w:hanging="490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3.19.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Стирка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полотенец,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салфеток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отдельно от белья пациентов.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1"/>
          <w:tab w:val="left" w:pos="2138"/>
          <w:tab w:val="left" w:pos="2234"/>
          <w:tab w:val="left" w:pos="2460"/>
          <w:tab w:val="left" w:pos="2642"/>
          <w:tab w:val="left" w:pos="2768"/>
          <w:tab w:val="left" w:pos="3246"/>
          <w:tab w:val="left" w:pos="3333"/>
          <w:tab w:val="left" w:pos="3544"/>
          <w:tab w:val="left" w:pos="3877"/>
          <w:tab w:val="left" w:pos="3956"/>
          <w:tab w:val="left" w:pos="4254"/>
          <w:tab w:val="left" w:pos="4443"/>
          <w:tab w:val="left" w:pos="4519"/>
          <w:tab w:val="left" w:pos="4778"/>
        </w:tabs>
        <w:spacing w:before="44" w:after="0" w:line="231" w:lineRule="exact"/>
        <w:ind w:left="1351" w:right="5" w:hanging="490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3.20.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(Б)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инфекционных,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противотуберкулезных,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дерматовенерологических,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обсервационных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отделений,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гнойной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хирургии,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 		</w:t>
      </w:r>
      <w:r>
        <w:rPr sz="19" baseline="0" dirty="0">
          <w:jc w:val="left"/>
          <w:rFonts w:ascii="Times New Roman" w:hAnsi="Times New Roman" w:cs="Times New Roman"/>
          <w:color w:val="000000"/>
          <w:spacing w:val="4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носителей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мультирезистентных 			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штаммов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микроорганизмов,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также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загрязненное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биологическими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жидкостями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перед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стиркой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(или)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процессе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стиоки подвергаются дезинфекции.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5"/>
          <w:tab w:val="left" w:pos="2930"/>
          <w:tab w:val="left" w:pos="3252"/>
          <w:tab w:val="left" w:pos="4605"/>
          <w:tab w:val="left" w:pos="5219"/>
        </w:tabs>
        <w:spacing w:before="57" w:after="0" w:line="218" w:lineRule="exact"/>
        <w:ind w:left="1369" w:right="5" w:hanging="488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3.21.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Транспортировка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чистого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грязного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упакованном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виде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отдельной таре для чистого и грязного белья.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1"/>
          <w:tab w:val="left" w:pos="2061"/>
          <w:tab w:val="left" w:pos="2522"/>
          <w:tab w:val="left" w:pos="2801"/>
          <w:tab w:val="left" w:pos="3175"/>
          <w:tab w:val="left" w:pos="3784"/>
          <w:tab w:val="left" w:pos="4346"/>
          <w:tab w:val="left" w:pos="4611"/>
          <w:tab w:val="left" w:pos="4826"/>
          <w:tab w:val="left" w:pos="5051"/>
        </w:tabs>
        <w:spacing w:before="57" w:after="0" w:line="224" w:lineRule="exact"/>
        <w:ind w:left="1376" w:right="-10" w:hanging="490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3.22.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содержится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чистоте,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подвергается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имеет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дефектов,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содержит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маркировку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указанием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транспортируемого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белья,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принадлежности к отделению.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6"/>
          <w:tab w:val="left" w:pos="2373"/>
          <w:tab w:val="left" w:pos="2600"/>
          <w:tab w:val="left" w:pos="2905"/>
          <w:tab w:val="left" w:pos="3041"/>
          <w:tab w:val="left" w:pos="3114"/>
          <w:tab w:val="left" w:pos="3669"/>
          <w:tab w:val="left" w:pos="3938"/>
          <w:tab w:val="left" w:pos="4164"/>
          <w:tab w:val="left" w:pos="4231"/>
          <w:tab w:val="left" w:pos="4533"/>
          <w:tab w:val="left" w:pos="4812"/>
          <w:tab w:val="left" w:pos="5249"/>
        </w:tabs>
        <w:spacing w:before="49" w:after="0" w:line="225" w:lineRule="exact"/>
        <w:ind w:left="1389" w:right="-25" w:hanging="493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3.23.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хранится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бельевых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оборудованных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полками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(стеллажами)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покрытием,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устойчивым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моющим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дезинфицирующим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средствам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/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специально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выделенном для этих целей шкафу.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16"/>
          <w:tab w:val="left" w:pos="1965"/>
          <w:tab w:val="left" w:pos="2782"/>
          <w:tab w:val="left" w:pos="3036"/>
          <w:tab w:val="left" w:pos="3698"/>
          <w:tab w:val="left" w:pos="3996"/>
          <w:tab w:val="left" w:pos="4515"/>
          <w:tab w:val="left" w:pos="4578"/>
          <w:tab w:val="left" w:pos="5250"/>
        </w:tabs>
        <w:spacing w:before="55" w:after="0" w:line="218" w:lineRule="exact"/>
        <w:ind w:left="1400" w:right="-24" w:hanging="490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3.24.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Суточный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запас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хранится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условиях,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исключающих загрязнение.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3"/>
        </w:tabs>
        <w:spacing w:before="63" w:after="0" w:line="195" w:lineRule="exact"/>
        <w:ind w:left="840" w:right="40" w:firstLine="0"/>
        <w:jc w:val="right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3.25.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(Б)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Смена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нательного,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постельного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одежды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пациентам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регулярно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87" w:after="0" w:line="218" w:lineRule="exact"/>
        <w:ind w:left="46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1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0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80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2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82, 83,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0" w:right="-26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86, 8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Э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9" w:after="0" w:line="230" w:lineRule="exact"/>
        <w:ind w:left="0" w:right="14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ОСЭТ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2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8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0" w:right="131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6 ОСЭТ  </w:t>
      </w: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19"/>
          <w:szCs w:val="19"/>
        </w:rPr>
        <w:t>а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90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3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94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96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97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98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15" w:right="147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пп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99-100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9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100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2" w:lineRule="exact"/>
        <w:ind w:left="34" w:right="-7" w:hanging="5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пп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0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02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42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103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0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92"/>
          <w:pgMar w:top="500" w:right="500" w:bottom="400" w:left="500" w:header="708" w:footer="708" w:gutter="0"/>
          <w:cols w:num="2" w:space="0" w:equalWidth="0">
            <w:col w:w="5459" w:space="16"/>
            <w:col w:w="1162" w:space="0"/>
          </w:cols>
          <w:docGrid w:linePitch="360"/>
        </w:sectPr>
        <w:spacing w:before="0" w:after="0" w:line="232" w:lineRule="exact"/>
        <w:ind w:left="62" w:right="-40" w:hanging="15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104-105,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171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172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-310895</wp:posOffset>
            </wp:positionV>
            <wp:extent cx="7559040" cy="10841989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841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559040" cy="1084199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8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37"/>
          <w:tab w:val="left" w:pos="2436"/>
          <w:tab w:val="left" w:pos="2514"/>
          <w:tab w:val="left" w:pos="2762"/>
          <w:tab w:val="left" w:pos="3093"/>
          <w:tab w:val="left" w:pos="3277"/>
          <w:tab w:val="left" w:pos="3536"/>
          <w:tab w:val="left" w:pos="3680"/>
          <w:tab w:val="left" w:pos="4221"/>
          <w:tab w:val="left" w:pos="4514"/>
          <w:tab w:val="left" w:pos="4722"/>
          <w:tab w:val="left" w:pos="5163"/>
        </w:tabs>
        <w:spacing w:before="0" w:after="0" w:line="231" w:lineRule="exact"/>
        <w:ind w:left="1318" w:right="-30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р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 загрязнения, но не реже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раза в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суток,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Смена белья в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ожоговом отделении (палате) 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не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реже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одного раза в трое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суток,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условиях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реанимационных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 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реже одного раза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сутки,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асептических отделениях - не реже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одного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раза</w:t>
      </w:r>
      <w:r>
        <w:rPr sz="19" baseline="0" dirty="0">
          <w:jc w:val="left"/>
          <w:rFonts w:ascii="Times New Roman" w:hAnsi="Times New Roman" w:cs="Times New Roman"/>
          <w:color w:val="000000"/>
          <w:spacing w:val="3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сутки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гигиенической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кожных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покровов.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полотенец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нательного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родильницы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</w:t>
      </w:r>
      <w:r>
        <w:rPr sz="19" baseline="0" dirty="0">
          <w:jc w:val="left"/>
          <w:rFonts w:ascii="Times New Roman" w:hAnsi="Times New Roman" w:cs="Times New Roman"/>
          <w:color w:val="000000"/>
          <w:spacing w:val="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ежедневно,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постельного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1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один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дня,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загрязнении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немедленно.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постельного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отделении гемодиализа осуществляется после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каждой процедуры диализа.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3"/>
        </w:tabs>
        <w:spacing w:before="27" w:after="0" w:line="236" w:lineRule="exact"/>
        <w:ind w:left="1318" w:right="-26" w:hanging="490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3.26.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работе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3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грязным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бельем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специально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выделенные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СИЗ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О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3"/>
          <w:tab w:val="left" w:pos="2048"/>
          <w:tab w:val="left" w:pos="2450"/>
          <w:tab w:val="left" w:pos="2973"/>
          <w:tab w:val="left" w:pos="3066"/>
          <w:tab w:val="left" w:pos="3401"/>
          <w:tab w:val="left" w:pos="3631"/>
          <w:tab w:val="left" w:pos="3723"/>
          <w:tab w:val="left" w:pos="4202"/>
          <w:tab w:val="left" w:pos="4773"/>
          <w:tab w:val="left" w:pos="5168"/>
        </w:tabs>
        <w:spacing w:before="22" w:after="0" w:line="229" w:lineRule="exact"/>
        <w:ind w:left="1318" w:right="-30" w:hanging="490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3.27.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Сбор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грязного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отдельную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тару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транспортируется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бельевые</w:t>
      </w:r>
      <w:r>
        <w:rPr sz="19" baseline="0" dirty="0">
          <w:jc w:val="left"/>
          <w:rFonts w:ascii="Times New Roman" w:hAnsi="Times New Roman" w:cs="Times New Roman"/>
          <w:color w:val="000000"/>
          <w:spacing w:val="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грязного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/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специально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выделенном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этих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целей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шкафу</w:t>
      </w:r>
      <w:r>
        <w:rPr sz="19" baseline="0" dirty="0">
          <w:jc w:val="left"/>
          <w:rFonts w:ascii="Times New Roman" w:hAnsi="Times New Roman" w:cs="Times New Roman"/>
          <w:color w:val="000000"/>
          <w:spacing w:val="4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(таре).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Хранение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грязного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белья</w:t>
      </w:r>
      <w:r>
        <w:rPr sz="19" baseline="0" dirty="0">
          <w:jc w:val="left"/>
          <w:rFonts w:ascii="Times New Roman" w:hAnsi="Times New Roman" w:cs="Times New Roman"/>
          <w:color w:val="000000"/>
          <w:spacing w:val="3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палатах не допускается.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7"/>
        </w:tabs>
        <w:spacing w:before="39" w:after="0" w:line="225" w:lineRule="exact"/>
        <w:ind w:left="1317" w:right="-30" w:hanging="484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3.28.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(Б)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Постельные</w:t>
      </w:r>
      <w:r>
        <w:rPr sz="19" baseline="0" dirty="0">
          <w:jc w:val="left"/>
          <w:rFonts w:ascii="Times New Roman" w:hAnsi="Times New Roman" w:cs="Times New Roman"/>
          <w:color w:val="000000"/>
          <w:spacing w:val="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принадлежности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(матрасы,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подушки,</w:t>
      </w:r>
      <w:r>
        <w:rPr sz="19" baseline="0" dirty="0">
          <w:jc w:val="left"/>
          <w:rFonts w:ascii="Times New Roman" w:hAnsi="Times New Roman" w:cs="Times New Roman"/>
          <w:color w:val="000000"/>
          <w:spacing w:val="26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одеяла)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подвергаются дезинфекции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случая, предусмотренных ССЭТ.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7"/>
          <w:tab w:val="left" w:pos="2084"/>
          <w:tab w:val="left" w:pos="2349"/>
          <w:tab w:val="left" w:pos="2742"/>
          <w:tab w:val="left" w:pos="2815"/>
          <w:tab w:val="left" w:pos="2882"/>
          <w:tab w:val="left" w:pos="2929"/>
          <w:tab w:val="left" w:pos="3281"/>
          <w:tab w:val="left" w:pos="3582"/>
          <w:tab w:val="left" w:pos="3660"/>
          <w:tab w:val="left" w:pos="4131"/>
          <w:tab w:val="left" w:pos="4356"/>
          <w:tab w:val="left" w:pos="4451"/>
          <w:tab w:val="left" w:pos="4566"/>
        </w:tabs>
        <w:spacing w:before="29" w:after="0" w:line="231" w:lineRule="exact"/>
        <w:ind w:left="1317" w:right="-40" w:hanging="484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3.29.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Поверхность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гигиенического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покрытия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мебели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изделий,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которые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контактировали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кожными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покровами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вмешательств,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 также при загрязнении перед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приемом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следующего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обрабатываются 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дезинфицирующим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соелством.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14" w:after="0" w:line="218" w:lineRule="exact"/>
        <w:ind w:left="47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0" w:right="-40" w:firstLine="1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181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194,213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0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0" w:right="138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10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107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084"/>
          <w:pgMar w:top="500" w:right="500" w:bottom="400" w:left="500" w:header="708" w:footer="708" w:gutter="0"/>
          <w:cols w:num="2" w:space="0" w:equalWidth="0">
            <w:col w:w="5381" w:space="70"/>
            <w:col w:w="1153" w:space="0"/>
          </w:cols>
          <w:docGrid w:linePitch="360"/>
        </w:sect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108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7" w:after="0" w:line="172" w:lineRule="exact"/>
        <w:ind w:left="1458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Итого баллов по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19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результатам оценки 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06"/>
        </w:tabs>
        <w:spacing w:before="120" w:after="0" w:line="214" w:lineRule="exact"/>
        <w:ind w:left="961" w:right="0" w:firstLine="0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4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К ОБЕСПЕЧЕНИ</w:t>
      </w:r>
      <w:r>
        <w:rPr sz="19" baseline="0" dirty="0">
          <w:jc w:val="left"/>
          <w:rFonts w:ascii="Times New Roman" w:hAnsi="Times New Roman" w:cs="Times New Roman"/>
          <w:color w:val="000000"/>
          <w:spacing w:val="27"/>
          <w:sz w:val="19"/>
          <w:szCs w:val="19"/>
        </w:rPr>
        <w:t>Ю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БЕЗОПАСНОСТИ РАБОТНИКОВ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1"/>
          <w:tab w:val="left" w:pos="2565"/>
          <w:tab w:val="left" w:pos="2945"/>
          <w:tab w:val="left" w:pos="3036"/>
          <w:tab w:val="left" w:pos="3641"/>
          <w:tab w:val="left" w:pos="3690"/>
          <w:tab w:val="left" w:pos="4404"/>
          <w:tab w:val="left" w:pos="4515"/>
          <w:tab w:val="left" w:pos="4856"/>
          <w:tab w:val="left" w:pos="4966"/>
          <w:tab w:val="left" w:pos="5187"/>
        </w:tabs>
        <w:spacing w:before="89" w:after="0" w:line="233" w:lineRule="exact"/>
        <w:ind w:left="1338" w:right="1347" w:hanging="448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3788409</wp:posOffset>
            </wp:positionH>
            <wp:positionV relativeFrom="line">
              <wp:posOffset>63500</wp:posOffset>
            </wp:positionV>
            <wp:extent cx="657948" cy="22397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88409" y="6109926"/>
                      <a:ext cx="543648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0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9"/>
                            <w:sz w:val="19"/>
                            <w:szCs w:val="19"/>
                          </w:rPr>
                          <w:t>8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4.1.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Определен порядок инструктажа (обучения)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соблюдению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 	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последующим принятием зачета. Инструктаж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(обучение)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зачет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поступлении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работу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далее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реже  </w:t>
      </w:r>
      <w:r>
        <w:br w:type="textWrapping" w:clear="all"/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3794759</wp:posOffset>
            </wp:positionH>
            <wp:positionV relativeFrom="line">
              <wp:posOffset>150495</wp:posOffset>
            </wp:positionV>
            <wp:extent cx="657225" cy="22397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94759" y="7009086"/>
                      <a:ext cx="542925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1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9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одного раза в год.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084"/>
          <w:pgMar w:top="500" w:right="500" w:bottom="400" w:left="500" w:header="708" w:footer="708" w:gutter="0"/>
          <w:docGrid w:linePitch="360"/>
        </w:sectPr>
        <w:tabs>
          <w:tab w:val="left" w:pos="1461"/>
          <w:tab w:val="left" w:pos="2112"/>
          <w:tab w:val="left" w:pos="2420"/>
          <w:tab w:val="left" w:pos="2723"/>
          <w:tab w:val="left" w:pos="2871"/>
          <w:tab w:val="left" w:pos="2917"/>
          <w:tab w:val="left" w:pos="3116"/>
          <w:tab w:val="left" w:pos="3663"/>
          <w:tab w:val="left" w:pos="3918"/>
          <w:tab w:val="left" w:pos="3998"/>
          <w:tab w:val="left" w:pos="4299"/>
          <w:tab w:val="left" w:pos="4547"/>
          <w:tab w:val="left" w:pos="5190"/>
        </w:tabs>
        <w:spacing w:before="29" w:after="0" w:line="229" w:lineRule="exact"/>
        <w:ind w:left="1341" w:right="5479" w:hanging="445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4.2.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Отдельные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категории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организаций,</w:t>
      </w:r>
      <w:r>
        <w:rPr sz="19" baseline="0" dirty="0">
          <w:jc w:val="left"/>
          <w:rFonts w:ascii="Times New Roman" w:hAnsi="Times New Roman" w:cs="Times New Roman"/>
          <w:color w:val="000000"/>
          <w:spacing w:val="3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аптек</w:t>
      </w:r>
      <w:r>
        <w:rPr sz="19" baseline="0" dirty="0">
          <w:jc w:val="left"/>
          <w:rFonts w:ascii="Times New Roman" w:hAnsi="Times New Roman" w:cs="Times New Roman"/>
          <w:color w:val="000000"/>
          <w:spacing w:val="3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проходят</w:t>
      </w:r>
      <w:r>
        <w:rPr sz="19" baseline="0" dirty="0">
          <w:jc w:val="left"/>
          <w:rFonts w:ascii="Times New Roman" w:hAnsi="Times New Roman" w:cs="Times New Roman"/>
          <w:color w:val="000000"/>
          <w:spacing w:val="3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обязательные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осмотры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поступлении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работу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дальнейшем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периодические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осмотры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порядке,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установленном 	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Министерством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здравоохранения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согласованию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Министеоством тоуда и социальной защиты.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1"/>
          <w:tab w:val="left" w:pos="2426"/>
          <w:tab w:val="left" w:pos="2753"/>
          <w:tab w:val="left" w:pos="2931"/>
          <w:tab w:val="left" w:pos="3957"/>
          <w:tab w:val="left" w:pos="4309"/>
        </w:tabs>
        <w:spacing w:before="63" w:after="0" w:line="224" w:lineRule="exact"/>
        <w:ind w:left="1358" w:right="-20" w:hanging="448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4.3.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Отдельные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категории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(работники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объектов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питания,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плавательных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бассейнов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прачечных,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водопроводных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сооружений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1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канализационного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хозяйства)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проходят гигиеническое обучение.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1"/>
          <w:tab w:val="left" w:pos="1846"/>
          <w:tab w:val="left" w:pos="2282"/>
          <w:tab w:val="left" w:pos="2396"/>
          <w:tab w:val="left" w:pos="2527"/>
          <w:tab w:val="left" w:pos="2570"/>
          <w:tab w:val="left" w:pos="2623"/>
          <w:tab w:val="left" w:pos="2670"/>
          <w:tab w:val="left" w:pos="2997"/>
          <w:tab w:val="left" w:pos="3157"/>
          <w:tab w:val="left" w:pos="3325"/>
          <w:tab w:val="left" w:pos="3471"/>
          <w:tab w:val="left" w:pos="3554"/>
          <w:tab w:val="left" w:pos="3838"/>
          <w:tab w:val="left" w:pos="3957"/>
          <w:tab w:val="left" w:pos="4092"/>
          <w:tab w:val="left" w:pos="4167"/>
          <w:tab w:val="left" w:pos="4629"/>
          <w:tab w:val="left" w:pos="4678"/>
          <w:tab w:val="left" w:pos="4808"/>
          <w:tab w:val="left" w:pos="5013"/>
        </w:tabs>
        <w:spacing w:before="40" w:after="0" w:line="228" w:lineRule="exact"/>
        <w:ind w:left="1366" w:right="-34" w:hanging="446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4.4.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созданы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раздельного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хранения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шкафах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личной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одежды,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обуви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сменной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обуви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работников.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Хранение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раздельно 	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учетом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видов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деятельности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работников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изолированных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секциях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шкафов (гардеробных).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1"/>
        </w:tabs>
        <w:spacing w:before="35" w:after="0" w:line="230" w:lineRule="exact"/>
        <w:ind w:left="1375" w:right="-40" w:hanging="442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4.5.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рабочих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местах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обеспечен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запас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СИЗ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О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53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9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0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084"/>
          <w:pgMar w:top="500" w:right="500" w:bottom="400" w:left="500" w:header="708" w:footer="708" w:gutter="0"/>
          <w:cols w:num="2" w:space="0" w:equalWidth="0">
            <w:col w:w="5420" w:space="65"/>
            <w:col w:w="1120" w:space="0"/>
          </w:cols>
          <w:docGrid w:linePitch="360"/>
        </w:sectPr>
        <w:spacing w:before="0" w:after="0" w:line="172" w:lineRule="exact"/>
        <w:ind w:left="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109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-312547</wp:posOffset>
            </wp:positionV>
            <wp:extent cx="7571105" cy="10847704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1105" cy="1084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-312421</wp:posOffset>
            </wp:positionV>
            <wp:extent cx="7571105" cy="10847705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1105" cy="1084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22"/>
        </w:tabs>
        <w:spacing w:before="0" w:after="0" w:line="225" w:lineRule="exact"/>
        <w:ind w:left="1332" w:right="-35" w:hanging="471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4.6.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Выполняются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использованию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З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проведению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антисептики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рук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;оответствии с приложением 2 ССЭТа.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3"/>
        </w:tabs>
        <w:spacing w:before="44" w:after="0" w:line="220" w:lineRule="exact"/>
        <w:ind w:left="1333" w:right="-40" w:hanging="465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4.7.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Предусмотрено</w:t>
      </w:r>
      <w:r>
        <w:rPr sz="19" baseline="0" dirty="0">
          <w:jc w:val="left"/>
          <w:rFonts w:ascii="Times New Roman" w:hAnsi="Times New Roman" w:cs="Times New Roman"/>
          <w:color w:val="000000"/>
          <w:spacing w:val="3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безопасное</w:t>
      </w:r>
      <w:r>
        <w:rPr sz="19" baseline="0" dirty="0">
          <w:jc w:val="left"/>
          <w:rFonts w:ascii="Times New Roman" w:hAnsi="Times New Roman" w:cs="Times New Roman"/>
          <w:color w:val="000000"/>
          <w:spacing w:val="3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отсечение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:нятие игл от шприцов.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91" w:after="0" w:line="218" w:lineRule="exact"/>
        <w:ind w:left="45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1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26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0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3" w:h="17092"/>
          <w:pgMar w:top="500" w:right="500" w:bottom="400" w:left="500" w:header="708" w:footer="708" w:gutter="0"/>
          <w:cols w:num="2" w:space="0" w:equalWidth="0">
            <w:col w:w="5352" w:space="113"/>
            <w:col w:w="1073" w:space="0"/>
          </w:cols>
          <w:docGrid w:linePitch="360"/>
        </w:sect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ъ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110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7" w:after="0" w:line="172" w:lineRule="exact"/>
        <w:ind w:left="1438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Итого баллов по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результатам оценки 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29"/>
        </w:tabs>
        <w:spacing w:before="120" w:after="0" w:line="212" w:lineRule="exact"/>
        <w:ind w:left="949" w:right="0" w:firstLine="0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11"/>
          <w:position w:val="-4"/>
          <w:sz w:val="19"/>
          <w:szCs w:val="19"/>
        </w:rPr>
        <w:t>5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К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ПРОВЕДЕНИ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Ю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ДЕЗИНФЕКЦИИ, ПРЕДСТЕРИЛИЗАЦИОННОЙ ОЧИСТКИ И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532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СТЕРИЛИЗАЦИИ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3"/>
          <w:tab w:val="left" w:pos="2373"/>
          <w:tab w:val="left" w:pos="2450"/>
          <w:tab w:val="left" w:pos="2545"/>
          <w:tab w:val="left" w:pos="2713"/>
          <w:tab w:val="left" w:pos="2797"/>
          <w:tab w:val="left" w:pos="2910"/>
          <w:tab w:val="left" w:pos="3256"/>
          <w:tab w:val="left" w:pos="3406"/>
          <w:tab w:val="left" w:pos="3644"/>
          <w:tab w:val="left" w:pos="3698"/>
          <w:tab w:val="left" w:pos="3871"/>
          <w:tab w:val="left" w:pos="4168"/>
          <w:tab w:val="left" w:pos="4278"/>
          <w:tab w:val="left" w:pos="4471"/>
          <w:tab w:val="left" w:pos="4518"/>
          <w:tab w:val="left" w:pos="4668"/>
          <w:tab w:val="left" w:pos="5152"/>
        </w:tabs>
        <w:spacing w:before="33" w:after="0" w:line="229" w:lineRule="exact"/>
        <w:ind w:left="1333" w:right="133" w:hanging="455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3788409</wp:posOffset>
            </wp:positionH>
            <wp:positionV relativeFrom="line">
              <wp:posOffset>29210</wp:posOffset>
            </wp:positionV>
            <wp:extent cx="773474" cy="223970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88409" y="2046307"/>
                      <a:ext cx="659174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п.</w:t>
                        </w:r>
                        <w:r>
                          <w:rPr sz="1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2"/>
                            <w:sz w:val="14"/>
                            <w:szCs w:val="14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8"/>
                            <w:sz w:val="19"/>
                            <w:szCs w:val="19"/>
                          </w:rPr>
                          <w:t>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19"/>
                            <w:szCs w:val="19"/>
                          </w:rPr>
                          <w:t>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5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Дезинфекция,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ПСО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оценка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качества,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:терилизация и оценка качества, дезинфекция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высокого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уровня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оценка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качества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использованием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химически,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физических,</w:t>
      </w:r>
      <w:r>
        <w:rPr sz="19" baseline="0" dirty="0">
          <w:jc w:val="left"/>
          <w:rFonts w:ascii="Times New Roman" w:hAnsi="Times New Roman" w:cs="Times New Roman"/>
          <w:color w:val="000000"/>
          <w:spacing w:val="4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бактериологических</w:t>
      </w:r>
      <w:r>
        <w:rPr sz="19" baseline="0" dirty="0">
          <w:jc w:val="left"/>
          <w:rFonts w:ascii="Times New Roman" w:hAnsi="Times New Roman" w:cs="Times New Roman"/>
          <w:color w:val="000000"/>
          <w:spacing w:val="3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средств</w:t>
      </w:r>
      <w:r>
        <w:rPr sz="19" baseline="0" dirty="0">
          <w:jc w:val="left"/>
          <w:rFonts w:ascii="Times New Roman" w:hAnsi="Times New Roman" w:cs="Times New Roman"/>
          <w:color w:val="000000"/>
          <w:spacing w:val="4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методов,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оборудования,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аппаратуры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материалов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	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актами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законодательства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инструкцией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производителя.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3" w:h="17092"/>
          <w:pgMar w:top="500" w:right="500" w:bottom="400" w:left="500" w:header="708" w:footer="708" w:gutter="0"/>
          <w:docGrid w:linePitch="360"/>
        </w:sectPr>
        <w:tabs>
          <w:tab w:val="left" w:pos="1442"/>
          <w:tab w:val="left" w:pos="1993"/>
          <w:tab w:val="left" w:pos="2344"/>
          <w:tab w:val="left" w:pos="2928"/>
          <w:tab w:val="left" w:pos="2992"/>
          <w:tab w:val="left" w:pos="3232"/>
          <w:tab w:val="left" w:pos="4349"/>
          <w:tab w:val="left" w:pos="4527"/>
          <w:tab w:val="left" w:pos="4571"/>
          <w:tab w:val="left" w:pos="4661"/>
          <w:tab w:val="left" w:pos="5162"/>
        </w:tabs>
        <w:spacing w:before="37" w:after="0" w:line="228" w:lineRule="exact"/>
        <w:ind w:left="1332" w:right="5521" w:hanging="441"/>
        <w:jc w:val="both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3788409</wp:posOffset>
            </wp:positionH>
            <wp:positionV relativeFrom="line">
              <wp:posOffset>24765</wp:posOffset>
            </wp:positionV>
            <wp:extent cx="781735" cy="22397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88409" y="3372187"/>
                      <a:ext cx="667435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7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8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112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5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2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Методы,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способы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ПСО 	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стерилизации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выбираются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зависимости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особенностей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изделий,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обрабатываемых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поверхностей,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материалов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объектов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учетом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складывающейся в организации ситуации и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инструкцией производителя.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2"/>
          <w:tab w:val="left" w:pos="2612"/>
          <w:tab w:val="left" w:pos="2803"/>
          <w:tab w:val="left" w:pos="2848"/>
          <w:tab w:val="left" w:pos="2972"/>
          <w:tab w:val="left" w:pos="3365"/>
          <w:tab w:val="left" w:pos="3995"/>
          <w:tab w:val="left" w:pos="4440"/>
          <w:tab w:val="left" w:pos="4801"/>
        </w:tabs>
        <w:spacing w:before="48" w:after="0" w:line="229" w:lineRule="exact"/>
        <w:ind w:left="1332" w:right="27" w:hanging="431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5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3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многократного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ПСО,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стерилизации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хранятся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условиях,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исключающих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вторичную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контаминацию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микроорганизмами.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7"/>
          <w:tab w:val="left" w:pos="2949"/>
          <w:tab w:val="left" w:pos="3042"/>
          <w:tab w:val="left" w:pos="3611"/>
          <w:tab w:val="left" w:pos="4025"/>
          <w:tab w:val="left" w:pos="4130"/>
          <w:tab w:val="left" w:pos="5079"/>
        </w:tabs>
        <w:spacing w:before="50" w:after="0" w:line="221" w:lineRule="exact"/>
        <w:ind w:left="1347" w:right="18" w:hanging="441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5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4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дезинфицируются;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повторно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127" w:lineRule="exact"/>
        <w:ind w:left="1351" w:right="0" w:firstLine="0"/>
      </w:pPr>
      <w:r/>
      <w:r>
        <w:rPr sz="14" baseline="0" dirty="0">
          <w:jc w:val="left"/>
          <w:rFonts w:ascii="Times New Roman" w:hAnsi="Times New Roman" w:cs="Times New Roman"/>
          <w:color w:val="000000"/>
          <w:sz w:val="14"/>
          <w:szCs w:val="14"/>
        </w:rPr>
        <w:t>ИСПОЛЬЗУЮТСЯ.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1"/>
          <w:tab w:val="left" w:pos="2618"/>
          <w:tab w:val="left" w:pos="2752"/>
          <w:tab w:val="left" w:pos="3151"/>
          <w:tab w:val="left" w:pos="3664"/>
          <w:tab w:val="left" w:pos="3972"/>
          <w:tab w:val="left" w:pos="4595"/>
          <w:tab w:val="left" w:pos="4883"/>
        </w:tabs>
        <w:spacing w:before="52" w:after="0" w:line="225" w:lineRule="exact"/>
        <w:ind w:left="1357" w:right="3" w:hanging="441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spacing w:val="-4"/>
          <w:position w:val="-3"/>
          <w:sz w:val="19"/>
          <w:szCs w:val="19"/>
        </w:rPr>
        <w:t>5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</w:t>
      </w:r>
      <w:r>
        <w:rPr sz="19" baseline="-3" dirty="0">
          <w:jc w:val="left"/>
          <w:rFonts w:ascii="Times New Roman" w:hAnsi="Times New Roman" w:cs="Times New Roman"/>
          <w:color w:val="000000"/>
          <w:spacing w:val="-3"/>
          <w:position w:val="-3"/>
          <w:sz w:val="19"/>
          <w:szCs w:val="19"/>
        </w:rPr>
        <w:t>5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Запрещены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использованию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простерилизованные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истекшим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сроком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хранения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либо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хранившиеся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нарушениями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сохранения стерильности.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7"/>
          <w:tab w:val="left" w:pos="1956"/>
          <w:tab w:val="left" w:pos="2302"/>
          <w:tab w:val="left" w:pos="2873"/>
          <w:tab w:val="left" w:pos="3282"/>
          <w:tab w:val="left" w:pos="3694"/>
          <w:tab w:val="left" w:pos="3871"/>
          <w:tab w:val="left" w:pos="4135"/>
          <w:tab w:val="left" w:pos="4275"/>
          <w:tab w:val="left" w:pos="5008"/>
        </w:tabs>
        <w:spacing w:before="46" w:after="0" w:line="231" w:lineRule="exact"/>
        <w:ind w:left="1361" w:right="-11" w:hanging="435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spacing w:val="-4"/>
          <w:position w:val="-3"/>
          <w:sz w:val="19"/>
          <w:szCs w:val="19"/>
        </w:rPr>
        <w:t>5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</w:t>
      </w:r>
      <w:r>
        <w:rPr sz="19" baseline="-3" dirty="0">
          <w:jc w:val="left"/>
          <w:rFonts w:ascii="Times New Roman" w:hAnsi="Times New Roman" w:cs="Times New Roman"/>
          <w:color w:val="000000"/>
          <w:spacing w:val="-4"/>
          <w:position w:val="-3"/>
          <w:sz w:val="19"/>
          <w:szCs w:val="19"/>
        </w:rPr>
        <w:t>6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ПСО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стерилизации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 медицинская техника, емкости,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упаковочные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материалы,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индикаторы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контроля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стерилизации,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разрешенные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этих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целей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инструкцией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производителя.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1"/>
          <w:tab w:val="left" w:pos="2562"/>
          <w:tab w:val="left" w:pos="2603"/>
          <w:tab w:val="left" w:pos="3234"/>
          <w:tab w:val="left" w:pos="3765"/>
          <w:tab w:val="left" w:pos="3948"/>
          <w:tab w:val="left" w:pos="4830"/>
          <w:tab w:val="left" w:pos="5023"/>
          <w:tab w:val="left" w:pos="5226"/>
        </w:tabs>
        <w:spacing w:before="47" w:after="0" w:line="223" w:lineRule="exact"/>
        <w:ind w:left="1376" w:right="-9" w:hanging="436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spacing w:val="-4"/>
          <w:position w:val="-3"/>
          <w:sz w:val="19"/>
          <w:szCs w:val="19"/>
        </w:rPr>
        <w:t>5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</w:t>
      </w:r>
      <w:r>
        <w:rPr sz="19" baseline="-3" dirty="0">
          <w:jc w:val="left"/>
          <w:rFonts w:ascii="Times New Roman" w:hAnsi="Times New Roman" w:cs="Times New Roman"/>
          <w:color w:val="000000"/>
          <w:spacing w:val="-3"/>
          <w:position w:val="-3"/>
          <w:sz w:val="19"/>
          <w:szCs w:val="19"/>
        </w:rPr>
        <w:t>7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Имеются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умывальники 		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подводкой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горячей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холодной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промывания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дезинфекции и ПСО.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01"/>
          <w:tab w:val="left" w:pos="2157"/>
          <w:tab w:val="left" w:pos="2476"/>
          <w:tab w:val="left" w:pos="2754"/>
          <w:tab w:val="left" w:pos="3008"/>
          <w:tab w:val="left" w:pos="3141"/>
          <w:tab w:val="left" w:pos="3411"/>
          <w:tab w:val="left" w:pos="3676"/>
          <w:tab w:val="left" w:pos="3719"/>
          <w:tab w:val="left" w:pos="3761"/>
          <w:tab w:val="left" w:pos="3818"/>
          <w:tab w:val="left" w:pos="4601"/>
          <w:tab w:val="left" w:pos="4917"/>
          <w:tab w:val="left" w:pos="5129"/>
        </w:tabs>
        <w:spacing w:before="51" w:after="0" w:line="229" w:lineRule="exact"/>
        <w:ind w:left="1386" w:right="-40" w:hanging="436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5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</w:t>
      </w:r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8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хирургических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операций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вмешательств,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перевязок,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забора</w:t>
      </w:r>
      <w:r>
        <w:rPr sz="19" baseline="0" dirty="0">
          <w:jc w:val="left"/>
          <w:rFonts w:ascii="Times New Roman" w:hAnsi="Times New Roman" w:cs="Times New Roman"/>
          <w:color w:val="000000"/>
          <w:spacing w:val="4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крови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пальца,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оказания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гинекологической,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урологической, 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стоматологической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(хирургической, 		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терапевтической)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простерилизованные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упакованные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(одну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операцию,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одну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перевязку) в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индивидуальные наборы и (или)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упаковки.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" w:after="0" w:line="230" w:lineRule="exact"/>
        <w:ind w:left="0" w:right="269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71,</w:t>
      </w:r>
      <w:r>
        <w:rPr sz="19" baseline="0" dirty="0">
          <w:jc w:val="left"/>
          <w:rFonts w:ascii="Times New Roman" w:hAnsi="Times New Roman" w:cs="Times New Roman"/>
          <w:color w:val="000000"/>
          <w:spacing w:val="-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27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4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116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2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2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6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29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117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59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951230</wp:posOffset>
            </wp:positionH>
            <wp:positionV relativeFrom="line">
              <wp:posOffset>17780</wp:posOffset>
            </wp:positionV>
            <wp:extent cx="2920656" cy="819600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51230" y="9507557"/>
                      <a:ext cx="2806356" cy="705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48"/>
                            <w:tab w:val="left" w:pos="1898"/>
                            <w:tab w:val="left" w:pos="2090"/>
                            <w:tab w:val="left" w:pos="2161"/>
                            <w:tab w:val="left" w:pos="2407"/>
                            <w:tab w:val="left" w:pos="2711"/>
                            <w:tab w:val="left" w:pos="3041"/>
                            <w:tab w:val="left" w:pos="3247"/>
                            <w:tab w:val="left" w:pos="3688"/>
                            <w:tab w:val="left" w:pos="3890"/>
                          </w:tabs>
                          <w:spacing w:before="0" w:after="0" w:line="222" w:lineRule="exact"/>
                          <w:ind w:left="435" w:right="0" w:hanging="435"/>
                        </w:pPr>
                        <w:r>
                          <w:rPr sz="19" baseline="-4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position w:val="-4"/>
                            <w:sz w:val="19"/>
                            <w:szCs w:val="19"/>
                          </w:rPr>
                          <w:t>5</w:t>
                        </w:r>
                        <w:r>
                          <w:rPr sz="19" baseline="-4" dirty="0">
                            <w:jc w:val="left"/>
                            <w:rFonts w:ascii="Times New Roman" w:hAnsi="Times New Roman" w:cs="Times New Roman"/>
                            <w:color w:val="000000"/>
                            <w:position w:val="-4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-4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position w:val="-4"/>
                            <w:sz w:val="19"/>
                            <w:szCs w:val="19"/>
                          </w:rPr>
                          <w:t>9</w:t>
                        </w:r>
                        <w:r>
                          <w:rPr sz="19" baseline="-4" dirty="0">
                            <w:jc w:val="left"/>
                            <w:rFonts w:ascii="Times New Roman" w:hAnsi="Times New Roman" w:cs="Times New Roman"/>
                            <w:color w:val="000000"/>
                            <w:position w:val="-4"/>
                            <w:sz w:val="19"/>
                            <w:szCs w:val="19"/>
                          </w:rPr>
                          <w:t>.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Мелкий 				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стоматологический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инструментарий, 		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в 	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том 	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числе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эндодонтический,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0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простерилизованный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5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не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0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в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индивидуальных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упаковках,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используется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индивидуально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в 	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течение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одной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рабочей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117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3" w:h="17092"/>
          <w:pgMar w:top="500" w:right="500" w:bottom="400" w:left="500" w:header="708" w:footer="708" w:gutter="0"/>
          <w:cols w:num="3" w:space="0" w:equalWidth="0">
            <w:col w:w="5443" w:space="22"/>
            <w:col w:w="1174" w:space="2729"/>
            <w:col w:w="107" w:space="0"/>
          </w:cols>
          <w:docGrid w:linePitch="360"/>
        </w:sectPr>
        <w:spacing w:before="0" w:after="0" w:line="181" w:lineRule="exact"/>
        <w:ind w:left="0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pacing w:val="-33"/>
          <w:sz w:val="20"/>
          <w:szCs w:val="20"/>
        </w:rPr>
        <w:t>.</w:t>
      </w:r>
      <w:r>
        <w:rPr sz="20" baseline="0" dirty="0">
          <w:jc w:val="left"/>
          <w:rFonts w:ascii="Times New Roman" w:hAnsi="Times New Roman" w:cs="Times New Roman"/>
          <w:color w:val="000000"/>
          <w:spacing w:val="-21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193" w:after="0" w:line="218" w:lineRule="exact"/>
        <w:ind w:left="5922" w:right="0" w:firstLine="0"/>
      </w:pPr>
      <w:r>
        <w:drawing>
          <wp:anchor simplePos="0" relativeHeight="25165833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-311836</wp:posOffset>
            </wp:positionV>
            <wp:extent cx="7574280" cy="10844529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4280" cy="1084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1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-311583</wp:posOffset>
            </wp:positionV>
            <wp:extent cx="7574280" cy="10844530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4280" cy="1084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45"/>
          <w:tab w:val="left" w:pos="2652"/>
          <w:tab w:val="left" w:pos="2997"/>
          <w:tab w:val="left" w:pos="3515"/>
          <w:tab w:val="left" w:pos="3596"/>
          <w:tab w:val="left" w:pos="4446"/>
          <w:tab w:val="left" w:pos="4489"/>
        </w:tabs>
        <w:spacing w:before="0" w:after="0" w:line="232" w:lineRule="exact"/>
        <w:ind w:left="1357" w:right="1502" w:hanging="24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;мены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вскрытия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стерильной упаковки,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вз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я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мелкого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стоматологического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инструментария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эсуществляется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пинцетом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простерилизованным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индивидуально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таборе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стоматологическим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ннстоументацием).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172" w:lineRule="exact"/>
        <w:ind w:left="885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Итого баллов по результатам оценки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58"/>
        </w:tabs>
        <w:spacing w:before="60" w:after="0" w:line="216" w:lineRule="exact"/>
        <w:ind w:left="952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3788409</wp:posOffset>
            </wp:positionH>
            <wp:positionV relativeFrom="line">
              <wp:posOffset>196850</wp:posOffset>
            </wp:positionV>
            <wp:extent cx="743007" cy="22397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88409" y="2147399"/>
                      <a:ext cx="628707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3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1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5"/>
                            <w:sz w:val="19"/>
                            <w:szCs w:val="19"/>
                          </w:rPr>
                          <w:t>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9"/>
                            <w:sz w:val="19"/>
                            <w:szCs w:val="19"/>
                          </w:rPr>
                          <w:t>3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0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4"/>
                            <w:sz w:val="19"/>
                            <w:szCs w:val="19"/>
                          </w:rPr>
                          <w:t>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19"/>
                            <w:szCs w:val="19"/>
                          </w:rPr>
                          <w:t>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4" dirty="0">
          <w:jc w:val="left"/>
          <w:rFonts w:ascii="Times New Roman" w:hAnsi="Times New Roman" w:cs="Times New Roman"/>
          <w:color w:val="000000"/>
          <w:spacing w:val="-7"/>
          <w:position w:val="-4"/>
          <w:sz w:val="19"/>
          <w:szCs w:val="19"/>
        </w:rPr>
        <w:t>6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К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ОБРА</w:t>
      </w:r>
      <w:r>
        <w:rPr sz="19" baseline="0" dirty="0">
          <w:jc w:val="left"/>
          <w:rFonts w:ascii="Times New Roman" w:hAnsi="Times New Roman" w:cs="Times New Roman"/>
          <w:color w:val="000000"/>
          <w:spacing w:val="26"/>
          <w:sz w:val="19"/>
          <w:szCs w:val="19"/>
        </w:rPr>
        <w:t>Щ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ЕНИ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Ю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 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ЕДИЦИНСКИ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ОТХОДАМИ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87"/>
          <w:pgMar w:top="500" w:right="500" w:bottom="400" w:left="500" w:header="708" w:footer="708" w:gutter="0"/>
          <w:docGrid w:linePitch="360"/>
        </w:sectPr>
        <w:tabs>
          <w:tab w:val="left" w:pos="1432"/>
          <w:tab w:val="left" w:pos="2232"/>
          <w:tab w:val="left" w:pos="2478"/>
          <w:tab w:val="left" w:pos="2593"/>
          <w:tab w:val="left" w:pos="2693"/>
          <w:tab w:val="left" w:pos="2741"/>
          <w:tab w:val="left" w:pos="2857"/>
          <w:tab w:val="left" w:pos="3025"/>
          <w:tab w:val="left" w:pos="3155"/>
          <w:tab w:val="left" w:pos="3356"/>
          <w:tab w:val="left" w:pos="3798"/>
          <w:tab w:val="left" w:pos="4037"/>
          <w:tab w:val="left" w:pos="4296"/>
          <w:tab w:val="left" w:pos="4351"/>
          <w:tab w:val="left" w:pos="4527"/>
          <w:tab w:val="left" w:pos="4911"/>
          <w:tab w:val="left" w:pos="4979"/>
        </w:tabs>
        <w:spacing w:before="0" w:after="0" w:line="230" w:lineRule="exact"/>
        <w:ind w:left="1332" w:right="1502" w:hanging="451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6.1.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регистрация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процедуры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4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указанием</w:t>
      </w:r>
      <w:r>
        <w:rPr sz="19" baseline="0" dirty="0">
          <w:jc w:val="left"/>
          <w:rFonts w:ascii="Times New Roman" w:hAnsi="Times New Roman" w:cs="Times New Roman"/>
          <w:color w:val="000000"/>
          <w:spacing w:val="3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режима,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даты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времени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начала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окончания,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названия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которого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доставлены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отработанные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(при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установки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паровым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другим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физическим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методом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дезинфекции).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з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ул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ь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а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документирования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процедуры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сохраняются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течение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одного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года после процесса дезинфекции.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7"/>
        </w:tabs>
        <w:spacing w:before="43" w:after="0" w:line="220" w:lineRule="exact"/>
        <w:ind w:left="1332" w:right="22" w:hanging="441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6.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2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сбора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транспортировки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отходов используется: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47"/>
          <w:tab w:val="left" w:pos="3097"/>
          <w:tab w:val="left" w:pos="3793"/>
        </w:tabs>
        <w:spacing w:before="0" w:after="0" w:line="232" w:lineRule="exact"/>
        <w:ind w:left="1332" w:right="22" w:firstLine="128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(или)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непрокалываемая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многоразовая тара. Одноразовая тара (пакеты)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эасполагается внутри многоразовой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тары;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912"/>
          <w:tab w:val="left" w:pos="3400"/>
          <w:tab w:val="left" w:pos="3509"/>
          <w:tab w:val="left" w:pos="3976"/>
          <w:tab w:val="left" w:pos="4623"/>
          <w:tab w:val="left" w:pos="4882"/>
        </w:tabs>
        <w:spacing w:before="0" w:after="0" w:line="233" w:lineRule="exact"/>
        <w:ind w:left="1332" w:right="22" w:firstLine="134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непрокалываемая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одноразовая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тара,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снабженная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плотно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прилегающей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крышкой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[и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)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иглосъемниками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сбора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острых,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колющих и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режущих медицинских отходов.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67"/>
          <w:tab w:val="left" w:pos="2766"/>
          <w:tab w:val="left" w:pos="3176"/>
          <w:tab w:val="left" w:pos="3376"/>
          <w:tab w:val="left" w:pos="3563"/>
          <w:tab w:val="left" w:pos="3956"/>
          <w:tab w:val="left" w:pos="4136"/>
          <w:tab w:val="left" w:pos="5075"/>
        </w:tabs>
        <w:spacing w:before="0" w:after="0" w:line="236" w:lineRule="exact"/>
        <w:ind w:left="1337" w:right="22" w:firstLine="133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Транспортировка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биологических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(за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исключением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мочи)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патологических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жидкостей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целью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последующей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герметичной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влагостойкой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таре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крышкой,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исключающей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самопроизвольное вскрытие.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8"/>
          <w:tab w:val="left" w:pos="1891"/>
          <w:tab w:val="left" w:pos="2635"/>
          <w:tab w:val="left" w:pos="2775"/>
          <w:tab w:val="left" w:pos="2900"/>
          <w:tab w:val="left" w:pos="3137"/>
          <w:tab w:val="left" w:pos="3817"/>
          <w:tab w:val="left" w:pos="4403"/>
          <w:tab w:val="left" w:pos="4595"/>
          <w:tab w:val="left" w:pos="4646"/>
          <w:tab w:val="left" w:pos="4887"/>
          <w:tab w:val="left" w:pos="5223"/>
        </w:tabs>
        <w:spacing w:before="40" w:after="0" w:line="232" w:lineRule="exact"/>
        <w:ind w:left="1351" w:right="16" w:hanging="441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6.3.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Одноразовая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(или)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многоразовая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тара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медицинскими</w:t>
      </w:r>
      <w:r>
        <w:rPr sz="19" baseline="0" dirty="0">
          <w:jc w:val="left"/>
          <w:rFonts w:ascii="Times New Roman" w:hAnsi="Times New Roman" w:cs="Times New Roman"/>
          <w:color w:val="000000"/>
          <w:spacing w:val="3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отходами,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подготовленная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транспортировке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</w:t>
      </w:r>
      <w:r>
        <w:rPr sz="19" baseline="0" dirty="0">
          <w:jc w:val="left"/>
          <w:rFonts w:ascii="Times New Roman" w:hAnsi="Times New Roman" w:cs="Times New Roman"/>
          <w:color w:val="000000"/>
          <w:spacing w:val="2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имеет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маркировку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указанием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даты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сбора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отходов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тару,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наименования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(или)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кода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отхода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классификатором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отходов,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образующихся в РБ.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8"/>
          <w:tab w:val="left" w:pos="3032"/>
          <w:tab w:val="left" w:pos="3751"/>
          <w:tab w:val="left" w:pos="4400"/>
          <w:tab w:val="left" w:pos="5225"/>
        </w:tabs>
        <w:spacing w:before="39" w:after="0" w:line="228" w:lineRule="exact"/>
        <w:ind w:left="1361" w:right="2" w:hanging="431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6.4.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Многоразовая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сбора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транспортировки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отработанных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изделий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дезинфицируется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каждого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опорожнения.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5"/>
          <w:tab w:val="left" w:pos="2248"/>
          <w:tab w:val="left" w:pos="2517"/>
          <w:tab w:val="left" w:pos="2560"/>
          <w:tab w:val="left" w:pos="2978"/>
          <w:tab w:val="left" w:pos="3156"/>
          <w:tab w:val="left" w:pos="3226"/>
          <w:tab w:val="left" w:pos="4115"/>
          <w:tab w:val="left" w:pos="4293"/>
          <w:tab w:val="left" w:pos="4403"/>
          <w:tab w:val="left" w:pos="5026"/>
        </w:tabs>
        <w:spacing w:before="40" w:after="0" w:line="230" w:lineRule="exact"/>
        <w:ind w:left="1371" w:right="-26" w:hanging="438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6.5.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местах временного хранения медицинских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отходов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созданы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исключающие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прямой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контакт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3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медицинскими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отходами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работников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(специально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выделенное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место,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помещение,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шкаф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другое).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60"/>
          <w:tab w:val="left" w:pos="2676"/>
          <w:tab w:val="left" w:pos="2776"/>
          <w:tab w:val="left" w:pos="3109"/>
          <w:tab w:val="left" w:pos="4101"/>
          <w:tab w:val="left" w:pos="4375"/>
          <w:tab w:val="left" w:pos="4428"/>
        </w:tabs>
        <w:spacing w:before="0" w:after="0" w:line="235" w:lineRule="exact"/>
        <w:ind w:left="1385" w:right="-26" w:firstLine="115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Временное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хранение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тары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биологическим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материалом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специально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выделенном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холодильном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(морозильном)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оборудовании,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исключением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удаленных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зубов и их остатков.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15"/>
          <w:tab w:val="left" w:pos="2099"/>
          <w:tab w:val="left" w:pos="3684"/>
          <w:tab w:val="left" w:pos="3770"/>
          <w:tab w:val="left" w:pos="4303"/>
          <w:tab w:val="left" w:pos="5272"/>
        </w:tabs>
        <w:spacing w:before="47" w:after="0" w:line="213" w:lineRule="exact"/>
        <w:ind w:left="1399" w:right="-40" w:hanging="436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6.</w:t>
      </w:r>
      <w:r>
        <w:rPr sz="19" baseline="-4" dirty="0">
          <w:jc w:val="left"/>
          <w:rFonts w:ascii="Times New Roman" w:hAnsi="Times New Roman" w:cs="Times New Roman"/>
          <w:color w:val="000000"/>
          <w:spacing w:val="-3"/>
          <w:position w:val="-4"/>
          <w:sz w:val="19"/>
          <w:szCs w:val="19"/>
        </w:rPr>
        <w:t>6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Дезинфекция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остатков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ИЛС,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содержащих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живые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микроорганизмы,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с инструкцией производителя.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08"/>
          <w:tab w:val="left" w:pos="2795"/>
          <w:tab w:val="left" w:pos="3184"/>
          <w:tab w:val="left" w:pos="3337"/>
          <w:tab w:val="left" w:pos="3434"/>
          <w:tab w:val="left" w:pos="3750"/>
          <w:tab w:val="left" w:pos="4115"/>
          <w:tab w:val="left" w:pos="4729"/>
          <w:tab w:val="left" w:pos="5281"/>
        </w:tabs>
        <w:spacing w:before="0" w:after="0" w:line="233" w:lineRule="exact"/>
        <w:ind w:left="1409" w:right="-40" w:firstLine="116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Отработанные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растворы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средств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отводятся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(сбрасываются)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централизованные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системы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водоотведения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(канализацию)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разбавления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водой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6" w:right="-40" w:hanging="6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32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34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137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140,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143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15" w:right="60" w:hanging="15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пп.132,</w:t>
      </w:r>
      <w:r>
        <w:rPr sz="19" baseline="0" dirty="0">
          <w:jc w:val="left"/>
          <w:rFonts w:ascii="Times New Roman" w:hAnsi="Times New Roman" w:cs="Times New Roman"/>
          <w:color w:val="000000"/>
          <w:spacing w:val="-1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141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42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133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6" w:lineRule="exact"/>
        <w:ind w:left="28" w:right="-13" w:hanging="8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27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14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4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147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59" w:right="-37" w:hanging="14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36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139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14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8" w:h="17087"/>
          <w:pgMar w:top="500" w:right="500" w:bottom="400" w:left="500" w:header="708" w:footer="708" w:gutter="0"/>
          <w:cols w:num="3" w:space="0" w:equalWidth="0">
            <w:col w:w="5481" w:space="-15"/>
            <w:col w:w="1196" w:space="1919"/>
            <w:col w:w="103" w:space="0"/>
          </w:cols>
          <w:docGrid w:linePitch="360"/>
        </w:sect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1"/>
          <w:sz w:val="19"/>
          <w:szCs w:val="19"/>
        </w:rPr>
        <w:t>‘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-312547</wp:posOffset>
            </wp:positionV>
            <wp:extent cx="7567930" cy="10847704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7930" cy="1084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-312421</wp:posOffset>
            </wp:positionV>
            <wp:extent cx="7567930" cy="10847705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7930" cy="1084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327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пропорции не менее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: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45"/>
          <w:tab w:val="left" w:pos="4144"/>
        </w:tabs>
        <w:spacing w:before="0" w:after="0" w:line="172" w:lineRule="exact"/>
        <w:ind w:left="1427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05"/>
          <w:tab w:val="left" w:pos="3083"/>
          <w:tab w:val="left" w:pos="3227"/>
          <w:tab w:val="left" w:pos="4124"/>
          <w:tab w:val="left" w:pos="4412"/>
          <w:tab w:val="left" w:pos="4686"/>
          <w:tab w:val="left" w:pos="4989"/>
        </w:tabs>
        <w:spacing w:before="0" w:after="0" w:line="232" w:lineRule="exact"/>
        <w:ind w:left="1327" w:right="-40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вмешательств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отбора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биопсийного,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секционного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материала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патологоанатомических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исследований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оиологический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материал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сжигается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(или)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захоранивается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актами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иконодательства.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01"/>
          <w:tab w:val="left" w:pos="3348"/>
          <w:tab w:val="left" w:pos="3817"/>
          <w:tab w:val="left" w:pos="5196"/>
        </w:tabs>
        <w:spacing w:before="0" w:after="0" w:line="237" w:lineRule="exact"/>
        <w:ind w:left="1327" w:right="-40" w:firstLine="10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Уничтожение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ЦЛС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использованием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высокотемпературных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технологий.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2"/>
          <w:tab w:val="left" w:pos="2372"/>
          <w:tab w:val="left" w:pos="2828"/>
          <w:tab w:val="left" w:pos="4480"/>
        </w:tabs>
        <w:spacing w:before="12" w:after="0" w:line="224" w:lineRule="exact"/>
        <w:ind w:left="1327" w:right="-40" w:hanging="446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6.7.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Работа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отходами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СИЗ и СО.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1" w:after="0" w:line="218" w:lineRule="exact"/>
        <w:ind w:left="457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0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8" w:h="17092"/>
          <w:pgMar w:top="500" w:right="500" w:bottom="400" w:left="500" w:header="708" w:footer="708" w:gutter="0"/>
          <w:cols w:num="2" w:space="0" w:equalWidth="0">
            <w:col w:w="5390" w:space="75"/>
            <w:col w:w="1030" w:space="0"/>
          </w:cols>
          <w:docGrid w:linePitch="360"/>
        </w:sect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3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4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72" w:after="0" w:line="172" w:lineRule="exact"/>
        <w:ind w:left="891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Итого баллов по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результатам оценки 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57"/>
        </w:tabs>
        <w:spacing w:before="40" w:after="0" w:line="206" w:lineRule="exact"/>
        <w:ind w:left="957" w:right="0" w:firstLine="0"/>
      </w:pPr>
      <w:r/>
      <w:r>
        <w:rPr sz="19" baseline="-3" dirty="0">
          <w:jc w:val="left"/>
          <w:rFonts w:ascii="Times New Roman" w:hAnsi="Times New Roman" w:cs="Times New Roman"/>
          <w:color w:val="000000"/>
          <w:spacing w:val="-5"/>
          <w:position w:val="-3"/>
          <w:sz w:val="19"/>
          <w:szCs w:val="19"/>
        </w:rPr>
        <w:t>7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</w:t>
      </w:r>
      <w:r>
        <w:rPr sz="19" baseline="0" dirty="0">
          <w:jc w:val="left"/>
          <w:rFonts w:ascii="Times New Roman" w:hAnsi="Times New Roman" w:cs="Times New Roman"/>
          <w:color w:val="000000"/>
          <w:spacing w:val="23"/>
          <w:sz w:val="19"/>
          <w:szCs w:val="19"/>
        </w:rPr>
        <w:t>Ы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 ТРЕБОВАНИЯ К ПРОФИЛАКТИЧЕ ИН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Ф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ЕК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Ц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ИОНН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Ы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 ЗАБОЛЕВАНИЙ, В ТОМ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535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ЧИСЛЕ ГСИ (Б)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8" w:h="17092"/>
          <w:pgMar w:top="500" w:right="500" w:bottom="400" w:left="500" w:header="708" w:footer="708" w:gutter="0"/>
          <w:docGrid w:linePitch="360"/>
        </w:sectPr>
        <w:tabs>
          <w:tab w:val="left" w:pos="1457"/>
          <w:tab w:val="left" w:pos="2978"/>
          <w:tab w:val="left" w:pos="4386"/>
        </w:tabs>
        <w:spacing w:before="41" w:after="0" w:line="220" w:lineRule="exact"/>
        <w:ind w:left="1327" w:right="194" w:hanging="441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3788409</wp:posOffset>
            </wp:positionH>
            <wp:positionV relativeFrom="line">
              <wp:posOffset>33020</wp:posOffset>
            </wp:positionV>
            <wp:extent cx="803935" cy="370020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88409" y="3186767"/>
                      <a:ext cx="689635" cy="25572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0" w:lineRule="exact"/>
                          <w:ind w:left="6" w:right="0" w:hanging="6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6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7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8"/>
                            <w:sz w:val="19"/>
                            <w:szCs w:val="19"/>
                          </w:rPr>
                          <w:t>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5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0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,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8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6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2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,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177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7.1.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Санитарная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порядке установленном ССЭТ 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приложением 4 ССЭТа.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7"/>
          <w:tab w:val="left" w:pos="2311"/>
          <w:tab w:val="left" w:pos="2748"/>
          <w:tab w:val="left" w:pos="3343"/>
          <w:tab w:val="left" w:pos="3664"/>
          <w:tab w:val="left" w:pos="4097"/>
          <w:tab w:val="left" w:pos="4298"/>
        </w:tabs>
        <w:spacing w:before="37" w:after="0" w:line="228" w:lineRule="exact"/>
        <w:ind w:left="1327" w:right="13" w:hanging="411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7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2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выполнения</w:t>
      </w:r>
      <w:r>
        <w:rPr sz="19" baseline="0" dirty="0">
          <w:jc w:val="left"/>
          <w:rFonts w:ascii="Times New Roman" w:hAnsi="Times New Roman" w:cs="Times New Roman"/>
          <w:color w:val="000000"/>
          <w:spacing w:val="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срочного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(неотложного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медицинского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вмешательства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операционной,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перевязочном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кабинете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пациенту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ГСИ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заключительная дезинфекция.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1"/>
          <w:tab w:val="left" w:pos="2215"/>
          <w:tab w:val="left" w:pos="2540"/>
          <w:tab w:val="left" w:pos="2767"/>
          <w:tab w:val="left" w:pos="3314"/>
          <w:tab w:val="left" w:pos="3486"/>
          <w:tab w:val="left" w:pos="4033"/>
          <w:tab w:val="left" w:pos="4389"/>
          <w:tab w:val="left" w:pos="4711"/>
          <w:tab w:val="left" w:pos="5172"/>
        </w:tabs>
        <w:spacing w:before="43" w:after="0" w:line="231" w:lineRule="exact"/>
        <w:ind w:left="1327" w:right="-1" w:hanging="431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7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3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Ввозимая и вносимая мебель и медицинская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техника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операционный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блок,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малую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операционную,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перевязочные,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процедурные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кабинеты,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анестезиологии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реанимации,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ожогового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дезинфицируются.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58"/>
          <w:tab w:val="left" w:pos="2655"/>
          <w:tab w:val="left" w:pos="3064"/>
          <w:tab w:val="left" w:pos="3195"/>
          <w:tab w:val="left" w:pos="4038"/>
          <w:tab w:val="left" w:pos="4097"/>
          <w:tab w:val="left" w:pos="4548"/>
          <w:tab w:val="left" w:pos="5185"/>
        </w:tabs>
        <w:spacing w:before="0" w:after="0" w:line="237" w:lineRule="exact"/>
        <w:ind w:left="1327" w:right="-1" w:firstLine="143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Наружные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поверхности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вносимых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асептические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(палаты)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изделий, упаковки этих изделий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лекарственных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средств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подвергаются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пезинйекции.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8"/>
          <w:tab w:val="left" w:pos="1712"/>
          <w:tab w:val="left" w:pos="2696"/>
          <w:tab w:val="left" w:pos="3114"/>
          <w:tab w:val="left" w:pos="3642"/>
          <w:tab w:val="left" w:pos="4140"/>
          <w:tab w:val="left" w:pos="5106"/>
        </w:tabs>
        <w:spacing w:before="34" w:after="0" w:line="227" w:lineRule="exact"/>
        <w:ind w:left="1348" w:right="-11" w:hanging="438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7.4.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4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помещении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операционной</w:t>
      </w:r>
      <w:r>
        <w:rPr sz="19" baseline="0" dirty="0">
          <w:jc w:val="left"/>
          <w:rFonts w:ascii="Times New Roman" w:hAnsi="Times New Roman" w:cs="Times New Roman"/>
          <w:color w:val="000000"/>
          <w:spacing w:val="3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отсутствуют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техника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(за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исключением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установленных стационарно или на консолях)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которые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 во время операций.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6"/>
          <w:tab w:val="left" w:pos="1981"/>
          <w:tab w:val="left" w:pos="2346"/>
          <w:tab w:val="left" w:pos="2935"/>
          <w:tab w:val="left" w:pos="3089"/>
          <w:tab w:val="left" w:pos="3344"/>
          <w:tab w:val="left" w:pos="3982"/>
        </w:tabs>
        <w:spacing w:before="48" w:after="0" w:line="230" w:lineRule="exact"/>
        <w:ind w:left="1358" w:right="-16" w:hanging="438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7.5.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подготовке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проведении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работники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необходимый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набор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СИЗ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проводят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хирургическую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обработку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рук.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29419</wp:posOffset>
            </wp:positionV>
            <wp:extent cx="2926860" cy="836110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18210" y="7380307"/>
                      <a:ext cx="2812560" cy="72181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65"/>
                            <w:tab w:val="left" w:pos="1068"/>
                            <w:tab w:val="left" w:pos="2226"/>
                            <w:tab w:val="left" w:pos="3238"/>
                          </w:tabs>
                          <w:spacing w:before="0" w:after="0" w:line="231" w:lineRule="exact"/>
                          <w:ind w:left="435" w:right="0" w:hanging="435"/>
                        </w:pPr>
                        <w:r>
                          <w:rPr sz="19" baseline="-3" dirty="0">
                            <w:jc w:val="left"/>
                            <w:rFonts w:ascii="Times New Roman" w:hAnsi="Times New Roman" w:cs="Times New Roman"/>
                            <w:color w:val="000000"/>
                            <w:position w:val="-3"/>
                            <w:sz w:val="19"/>
                            <w:szCs w:val="19"/>
                          </w:rPr>
                          <w:t>7.</w:t>
                        </w:r>
                        <w:r>
                          <w:rPr sz="19" baseline="-3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position w:val="-3"/>
                            <w:sz w:val="19"/>
                            <w:szCs w:val="19"/>
                          </w:rPr>
                          <w:t>6</w:t>
                        </w:r>
                        <w:r>
                          <w:rPr sz="19" baseline="-3" dirty="0">
                            <w:jc w:val="left"/>
                            <w:rFonts w:ascii="Times New Roman" w:hAnsi="Times New Roman" w:cs="Times New Roman"/>
                            <w:color w:val="000000"/>
                            <w:position w:val="-3"/>
                            <w:sz w:val="19"/>
                            <w:szCs w:val="19"/>
                          </w:rPr>
                          <w:t>.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При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проведении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перевязки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медицинскии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работник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5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использует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0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чистый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4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нестерильный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халат, головной убор, СИЗ органов дыхания и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глаз,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4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стерильные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5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перчатки,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5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непромокаемый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sz w:val="19"/>
                            <w:szCs w:val="19"/>
                          </w:rPr>
                          <w:t>(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8"/>
                            <w:sz w:val="19"/>
                            <w:szCs w:val="19"/>
                          </w:rPr>
                          <w:t>Ь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6"/>
                            <w:sz w:val="19"/>
                            <w:szCs w:val="19"/>
                          </w:rPr>
                          <w:t>а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8"/>
                            <w:sz w:val="19"/>
                            <w:szCs w:val="19"/>
                          </w:rPr>
                          <w:t>р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6"/>
                            <w:sz w:val="19"/>
                            <w:szCs w:val="19"/>
                          </w:rPr>
                          <w:t>т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8"/>
                            <w:sz w:val="19"/>
                            <w:szCs w:val="19"/>
                          </w:rPr>
                          <w:t>у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7"/>
                            <w:sz w:val="19"/>
                            <w:szCs w:val="19"/>
                          </w:rPr>
                          <w:t>к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71"/>
          <w:tab w:val="left" w:pos="1482"/>
          <w:tab w:val="left" w:pos="1572"/>
          <w:tab w:val="left" w:pos="1673"/>
          <w:tab w:val="left" w:pos="5138"/>
        </w:tabs>
        <w:spacing w:before="0" w:after="0" w:line="222" w:lineRule="exact"/>
        <w:ind w:left="1291" w:right="40" w:firstLine="0"/>
        <w:jc w:val="right"/>
      </w:pPr>
      <w:r/>
      <w:r>
        <w:rPr sz="8" baseline="0" dirty="0">
          <w:jc w:val="left"/>
          <w:rFonts w:ascii="Times New Roman" w:hAnsi="Times New Roman" w:cs="Times New Roman"/>
          <w:color w:val="000000"/>
          <w:sz w:val="8"/>
          <w:szCs w:val="8"/>
        </w:rPr>
        <w:t>Т	</w:t>
      </w:r>
      <w:r>
        <w:rPr sz="8" baseline="0" dirty="0">
          <w:jc w:val="left"/>
          <w:rFonts w:ascii="Times New Roman" w:hAnsi="Times New Roman" w:cs="Times New Roman"/>
          <w:color w:val="000000"/>
          <w:sz w:val="8"/>
          <w:szCs w:val="8"/>
        </w:rPr>
        <w:t> 	</w:t>
      </w:r>
      <w:r>
        <w:rPr sz="9" baseline="0" dirty="0">
          <w:jc w:val="left"/>
          <w:rFonts w:ascii="Times New Roman" w:hAnsi="Times New Roman" w:cs="Times New Roman"/>
          <w:i/>
          <w:iCs/>
          <w:color w:val="000000"/>
          <w:sz w:val="9"/>
          <w:szCs w:val="9"/>
        </w:rPr>
        <w:t>Г	</w:t>
      </w:r>
      <w:r>
        <w:rPr sz="9" baseline="0" dirty="0">
          <w:jc w:val="left"/>
          <w:rFonts w:ascii="Times New Roman" w:hAnsi="Times New Roman" w:cs="Times New Roman"/>
          <w:i/>
          <w:iCs/>
          <w:color w:val="000000"/>
          <w:sz w:val="9"/>
          <w:szCs w:val="9"/>
        </w:rPr>
        <w:t> 	</w:t>
      </w:r>
      <w:r>
        <w:rPr sz="9" baseline="0" dirty="0">
          <w:jc w:val="left"/>
          <w:rFonts w:ascii="Times New Roman" w:hAnsi="Times New Roman" w:cs="Times New Roman"/>
          <w:i/>
          <w:iCs/>
          <w:color w:val="000000"/>
          <w:spacing w:val="1"/>
          <w:sz w:val="9"/>
          <w:szCs w:val="9"/>
        </w:rPr>
        <w:t>J </w:t>
      </w:r>
      <w:r>
        <w:rPr sz="8" baseline="0" dirty="0">
          <w:jc w:val="left"/>
          <w:rFonts w:ascii="Times New Roman" w:hAnsi="Times New Roman" w:cs="Times New Roman"/>
          <w:color w:val="000000"/>
          <w:sz w:val="8"/>
          <w:szCs w:val="8"/>
        </w:rPr>
        <w:t> 	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52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15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16" w:right="-35" w:hanging="16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пп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4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76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157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10" w:right="-1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8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159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8" w:h="17092"/>
          <w:pgMar w:top="500" w:right="500" w:bottom="400" w:left="500" w:header="708" w:footer="708" w:gutter="0"/>
          <w:cols w:num="2" w:space="0" w:equalWidth="0">
            <w:col w:w="5429" w:space="36"/>
            <w:col w:w="1140" w:space="0"/>
          </w:cols>
          <w:docGrid w:linePitch="360"/>
        </w:sectPr>
        <w:spacing w:before="0" w:after="0" w:line="172" w:lineRule="exact"/>
        <w:ind w:left="1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7" w:after="0" w:line="172" w:lineRule="exact"/>
        <w:ind w:left="94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379"/>
          <w:tab w:val="left" w:pos="1355"/>
          <w:tab w:val="left" w:pos="1446"/>
          <w:tab w:val="left" w:pos="1537"/>
          <w:tab w:val="left" w:pos="1853"/>
          <w:tab w:val="left" w:pos="2430"/>
          <w:tab w:val="left" w:pos="2487"/>
          <w:tab w:val="left" w:pos="2530"/>
          <w:tab w:val="left" w:pos="2919"/>
          <w:tab w:val="left" w:pos="3014"/>
          <w:tab w:val="left" w:pos="3381"/>
          <w:tab w:val="left" w:pos="3552"/>
        </w:tabs>
        <w:spacing w:before="0" w:after="0" w:line="222" w:lineRule="exact"/>
        <w:ind w:left="-80" w:right="40" w:firstLine="0"/>
        <w:jc w:val="right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стерильных медицинских изделии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операций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перевязки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накрывается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непосредственно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перед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хирургической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операцией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перевязкой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индивидуально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одну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операцию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172" w:lineRule="exact"/>
        <w:ind w:left="1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перевязку в порядке установленном ССЭТ.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8" w:h="17092"/>
          <w:pgMar w:top="500" w:right="500" w:bottom="400" w:left="500" w:header="708" w:footer="708" w:gutter="0"/>
          <w:cols w:num="3" w:space="0" w:equalWidth="0">
            <w:col w:w="1278" w:space="113"/>
            <w:col w:w="4037" w:space="84"/>
            <w:col w:w="1107" w:space="0"/>
          </w:cols>
          <w:docGrid w:linePitch="360"/>
        </w:sect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163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20"/>
          <w:tab w:val="left" w:pos="2245"/>
          <w:tab w:val="left" w:pos="2389"/>
          <w:tab w:val="left" w:pos="2628"/>
          <w:tab w:val="left" w:pos="2734"/>
          <w:tab w:val="left" w:pos="2791"/>
          <w:tab w:val="left" w:pos="2893"/>
          <w:tab w:val="left" w:pos="3142"/>
          <w:tab w:val="left" w:pos="3555"/>
          <w:tab w:val="left" w:pos="3613"/>
          <w:tab w:val="left" w:pos="3674"/>
          <w:tab w:val="left" w:pos="3986"/>
          <w:tab w:val="left" w:pos="4039"/>
          <w:tab w:val="left" w:pos="4342"/>
          <w:tab w:val="left" w:pos="4438"/>
          <w:tab w:val="left" w:pos="4741"/>
          <w:tab w:val="left" w:pos="4917"/>
          <w:tab w:val="left" w:pos="5057"/>
        </w:tabs>
        <w:spacing w:before="47" w:after="0" w:line="226" w:lineRule="exact"/>
        <w:ind w:left="1386" w:right="-40" w:hanging="436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7.</w:t>
      </w:r>
      <w:r>
        <w:rPr sz="19" baseline="-3" dirty="0">
          <w:jc w:val="left"/>
          <w:rFonts w:ascii="Times New Roman" w:hAnsi="Times New Roman" w:cs="Times New Roman"/>
          <w:color w:val="000000"/>
          <w:spacing w:val="-3"/>
          <w:position w:val="-3"/>
          <w:sz w:val="19"/>
          <w:szCs w:val="19"/>
        </w:rPr>
        <w:t>8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применении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аппаратов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ИВЛ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гигиенический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уход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полостью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рта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изделий,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интубации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применяются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одноразовые 					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интубационные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(эндотрахеальные)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трубки,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аспирации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отделяемого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интубационной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трубки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8" w:h="17092"/>
          <w:pgMar w:top="500" w:right="500" w:bottom="400" w:left="500" w:header="708" w:footer="708" w:gutter="0"/>
          <w:cols w:num="2" w:space="0" w:equalWidth="0">
            <w:col w:w="5453" w:space="70"/>
            <w:col w:w="1097" w:space="0"/>
          </w:cols>
          <w:docGrid w:linePitch="360"/>
        </w:sectPr>
        <w:spacing w:before="32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65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-311023</wp:posOffset>
            </wp:positionV>
            <wp:extent cx="7586344" cy="10838815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86344" cy="1083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586344" cy="10838815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86344" cy="1083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6" w:lineRule="exact"/>
        <w:ind w:left="1332" w:right="47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одноразовые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отсасывающие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катетеры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(или)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:истемы,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позволяющие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проводить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санацию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эе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з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нарушения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герметичности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дыхательного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к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о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т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р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а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969"/>
          <w:tab w:val="left" w:pos="2574"/>
          <w:tab w:val="left" w:pos="3581"/>
          <w:tab w:val="left" w:pos="3677"/>
          <w:tab w:val="left" w:pos="4843"/>
        </w:tabs>
        <w:spacing w:before="0" w:after="0" w:line="237" w:lineRule="exact"/>
        <w:ind w:left="1332" w:right="47" w:firstLine="11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увлажнителях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аппаратов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ИВЛ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стерильная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дистиллированная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во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д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а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7"/>
          <w:tab w:val="left" w:pos="1609"/>
          <w:tab w:val="left" w:pos="3212"/>
          <w:tab w:val="left" w:pos="4445"/>
        </w:tabs>
        <w:spacing w:before="21" w:after="0" w:line="220" w:lineRule="exact"/>
        <w:ind w:left="1332" w:right="47" w:hanging="451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7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9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Катетеризация мочевого пузыря проводится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: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перчаток,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растворов и медицинских изделий.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7"/>
          <w:tab w:val="left" w:pos="2042"/>
          <w:tab w:val="left" w:pos="2363"/>
          <w:tab w:val="left" w:pos="3525"/>
          <w:tab w:val="left" w:pos="3689"/>
          <w:tab w:val="left" w:pos="4110"/>
          <w:tab w:val="left" w:pos="4456"/>
        </w:tabs>
        <w:spacing w:before="44" w:after="0" w:line="221" w:lineRule="exact"/>
        <w:ind w:left="1333" w:right="42" w:hanging="500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7.10.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катетеризации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сосудов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фиксация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катетера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применением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стерильных материалов (повязок, наклеек).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1333" w:right="42" w:firstLine="12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Осмотр места введения катетера проводится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ежедневно.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3"/>
          <w:tab w:val="left" w:pos="2274"/>
          <w:tab w:val="left" w:pos="2704"/>
          <w:tab w:val="left" w:pos="3746"/>
          <w:tab w:val="left" w:pos="3866"/>
          <w:tab w:val="left" w:pos="4974"/>
        </w:tabs>
        <w:spacing w:before="37" w:after="0" w:line="227" w:lineRule="exact"/>
        <w:ind w:left="1333" w:right="42" w:hanging="495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7.11.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внутриполостных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ультразвуковых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исследований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защитные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оболочки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датчиков на каждого пациента.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7"/>
          <w:tab w:val="left" w:pos="2392"/>
          <w:tab w:val="left" w:pos="2556"/>
          <w:tab w:val="left" w:pos="3001"/>
          <w:tab w:val="left" w:pos="3980"/>
          <w:tab w:val="left" w:pos="4308"/>
          <w:tab w:val="left" w:pos="5180"/>
        </w:tabs>
        <w:spacing w:before="35" w:after="0" w:line="229" w:lineRule="exact"/>
        <w:ind w:left="1333" w:right="32" w:hanging="490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7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12.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Перед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размещением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 	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асептической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палате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(асептической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палатке)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генеральная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уборка 	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вентилирование</w:t>
      </w:r>
      <w:r>
        <w:rPr sz="19" baseline="0" dirty="0">
          <w:jc w:val="left"/>
          <w:rFonts w:ascii="Times New Roman" w:hAnsi="Times New Roman" w:cs="Times New Roman"/>
          <w:color w:val="000000"/>
          <w:spacing w:val="4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воздухом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гепафильтрами.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8"/>
          <w:tab w:val="left" w:pos="1981"/>
          <w:tab w:val="left" w:pos="2609"/>
          <w:tab w:val="left" w:pos="2738"/>
          <w:tab w:val="left" w:pos="2916"/>
          <w:tab w:val="left" w:pos="3281"/>
          <w:tab w:val="left" w:pos="3631"/>
          <w:tab w:val="left" w:pos="3794"/>
          <w:tab w:val="left" w:pos="4068"/>
          <w:tab w:val="left" w:pos="4462"/>
          <w:tab w:val="left" w:pos="4577"/>
          <w:tab w:val="left" w:pos="5187"/>
        </w:tabs>
        <w:spacing w:before="42" w:after="0" w:line="227" w:lineRule="exact"/>
        <w:ind w:left="1333" w:right="8" w:hanging="485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7.13.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переводе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режим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асептической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палате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(асептической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палатке)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предметов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личной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гигиены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стерилизации,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косметических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средств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4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поверхности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невскрытой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потребительской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упаковки промышленного изготовления;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480"/>
          <w:tab w:val="left" w:pos="2546"/>
          <w:tab w:val="left" w:pos="3689"/>
          <w:tab w:val="left" w:pos="4266"/>
          <w:tab w:val="left" w:pos="4509"/>
        </w:tabs>
        <w:spacing w:before="0" w:after="0" w:line="240" w:lineRule="exact"/>
        <w:ind w:left="1348" w:right="8" w:firstLine="13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обеспечивается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нательным,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постельным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бельем,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одеждой,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предметами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ухода и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личной гигиены;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  <w:tab w:val="left" w:pos="2826"/>
          <w:tab w:val="left" w:pos="3339"/>
          <w:tab w:val="left" w:pos="4309"/>
          <w:tab w:val="left" w:pos="4433"/>
          <w:tab w:val="left" w:pos="4574"/>
        </w:tabs>
        <w:spacing w:before="0" w:after="0" w:line="235" w:lineRule="exact"/>
        <w:ind w:left="1348" w:right="8" w:firstLine="133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гигиеническая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обработка кожных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покровов,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очистка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гигиеническая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наружных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слуховых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проходов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носовых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ходов пациентов проводится ежедневно;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976"/>
          <w:tab w:val="left" w:pos="2648"/>
          <w:tab w:val="left" w:pos="3002"/>
          <w:tab w:val="left" w:pos="4116"/>
        </w:tabs>
        <w:spacing w:before="0" w:after="0" w:line="233" w:lineRule="exact"/>
        <w:ind w:left="1358" w:right="8" w:firstLine="128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уходе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стеоильные салфетки, полотенца, варежки.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1"/>
          <w:tab w:val="left" w:pos="2441"/>
          <w:tab w:val="left" w:pos="2777"/>
          <w:tab w:val="left" w:pos="3559"/>
          <w:tab w:val="left" w:pos="3882"/>
          <w:tab w:val="left" w:pos="3957"/>
          <w:tab w:val="left" w:pos="4428"/>
          <w:tab w:val="left" w:pos="5215"/>
        </w:tabs>
        <w:spacing w:before="53" w:after="0" w:line="232" w:lineRule="exact"/>
        <w:ind w:left="1361" w:right="-20" w:hanging="483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7</w:t>
      </w:r>
      <w:r>
        <w:rPr sz="19" baseline="-3" dirty="0">
          <w:jc w:val="left"/>
          <w:rFonts w:ascii="Times New Roman" w:hAnsi="Times New Roman" w:cs="Times New Roman"/>
          <w:color w:val="000000"/>
          <w:spacing w:val="-3"/>
          <w:position w:val="-3"/>
          <w:sz w:val="19"/>
          <w:szCs w:val="19"/>
        </w:rPr>
        <w:t>.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14.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Питание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инфекционными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заболеваниями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3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аэрозольным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фекально­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оральным механизмом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передачи,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том числе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5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носителей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мультирезистентных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штаммов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микроорганизмов,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асептических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палатах.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37"/>
          <w:tab w:val="left" w:pos="2791"/>
          <w:tab w:val="left" w:pos="3132"/>
          <w:tab w:val="left" w:pos="3306"/>
          <w:tab w:val="left" w:pos="3971"/>
          <w:tab w:val="left" w:pos="4222"/>
          <w:tab w:val="left" w:pos="4390"/>
          <w:tab w:val="left" w:pos="4495"/>
          <w:tab w:val="left" w:pos="4621"/>
        </w:tabs>
        <w:spacing w:before="0" w:after="0" w:line="234" w:lineRule="exact"/>
        <w:ind w:left="1376" w:right="-20" w:firstLine="13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асептических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отделений,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находящиеся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стерильном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режиме,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обеспечиваются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стерильной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столовой,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стеклянной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посудой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приборами.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Столовая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посуда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чистки,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мытья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высушивания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подвергается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упакованной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ви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д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е.</w:t>
      </w:r>
      <w:r>
        <w:rPr sz="19" baseline="0" dirty="0">
          <w:jc w:val="left"/>
          <w:rFonts w:ascii="Times New Roman" w:hAnsi="Times New Roman" w:cs="Times New Roman"/>
          <w:color w:val="000000"/>
          <w:spacing w:val="23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Раздача осуществляется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соблюдением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правил асептики.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26"/>
          <w:tab w:val="left" w:pos="2360"/>
          <w:tab w:val="left" w:pos="3151"/>
          <w:tab w:val="left" w:pos="3709"/>
          <w:tab w:val="left" w:pos="4562"/>
        </w:tabs>
        <w:spacing w:before="35" w:after="0" w:line="229" w:lineRule="exact"/>
        <w:ind w:left="1396" w:right="-40" w:hanging="466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7.15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входе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стерильную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зону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каждой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з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асептических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надевают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СИЗ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дыхания,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головной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убор,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бахилы,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стерильные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халат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перчатки.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непосредственном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контакте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пациентом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процессе ухода или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выполнения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медицинских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манипуляций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—дополнительно 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920750</wp:posOffset>
            </wp:positionH>
            <wp:positionV relativeFrom="line">
              <wp:posOffset>142875</wp:posOffset>
            </wp:positionV>
            <wp:extent cx="3708412" cy="263340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20750" y="10151828"/>
                      <a:ext cx="3594112" cy="1490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13"/>
                            <w:tab w:val="left" w:pos="1131"/>
                            <w:tab w:val="left" w:pos="2331"/>
                            <w:tab w:val="left" w:pos="3570"/>
                            <w:tab w:val="left" w:pos="3935"/>
                            <w:tab w:val="left" w:pos="4604"/>
                          </w:tabs>
                          <w:spacing w:before="0" w:after="0" w:line="234" w:lineRule="exact"/>
                          <w:ind w:left="0" w:right="0" w:firstLine="0"/>
                        </w:pPr>
                        <w:r>
                          <w:rPr sz="19" baseline="-3" dirty="0">
                            <w:jc w:val="left"/>
                            <w:rFonts w:ascii="Times New Roman" w:hAnsi="Times New Roman" w:cs="Times New Roman"/>
                            <w:color w:val="000000"/>
                            <w:position w:val="-3"/>
                            <w:sz w:val="19"/>
                            <w:szCs w:val="19"/>
                          </w:rPr>
                          <w:t>7.16.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При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разрешении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присутствия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на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родах	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12"/>
                            <w:position w:val="3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position w:val="3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position w:val="3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position w:val="3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position w:val="3"/>
                            <w:sz w:val="19"/>
                            <w:szCs w:val="19"/>
                          </w:rPr>
                          <w:t>8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position w:val="3"/>
                            <w:sz w:val="19"/>
                            <w:szCs w:val="19"/>
                          </w:rPr>
                          <w:t>6</w:t>
                        </w:r>
                        <w:r>
                          <w:rPr sz="19" baseline="3" dirty="0">
                            <w:jc w:val="left"/>
                            <w:rFonts w:ascii="Times New Roman" w:hAnsi="Times New Roman" w:cs="Times New Roman"/>
                            <w:color w:val="000000"/>
                            <w:position w:val="3"/>
                            <w:sz w:val="19"/>
                            <w:szCs w:val="19"/>
                          </w:rPr>
                          <w:t>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стерильные халат и перчатки.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96" w:after="0" w:line="209" w:lineRule="exact"/>
        <w:ind w:left="397" w:right="0" w:firstLine="0"/>
      </w:pPr>
      <w:r/>
      <w:r>
        <w:rPr sz="23" baseline="0" dirty="0">
          <w:jc w:val="left"/>
          <w:rFonts w:ascii="Times New Roman" w:hAnsi="Times New Roman" w:cs="Times New Roman"/>
          <w:color w:val="000000"/>
          <w:spacing w:val="-12"/>
          <w:sz w:val="23"/>
          <w:szCs w:val="23"/>
        </w:rPr>
        <w:t>1</w:t>
      </w:r>
      <w:r>
        <w:rPr sz="23" baseline="0" dirty="0">
          <w:jc w:val="left"/>
          <w:rFonts w:ascii="Times New Roman" w:hAnsi="Times New Roman" w:cs="Times New Roman"/>
          <w:color w:val="000000"/>
          <w:spacing w:val="-21"/>
          <w:sz w:val="23"/>
          <w:szCs w:val="23"/>
        </w:rPr>
        <w:t>0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2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13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6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ъ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167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5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0" w:right="442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2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178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10" w:right="-40" w:hanging="1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пп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79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180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56" w:h="17079"/>
          <w:pgMar w:top="500" w:right="500" w:bottom="400" w:left="500" w:header="708" w:footer="708" w:gutter="0"/>
          <w:cols w:num="2" w:space="0" w:equalWidth="0">
            <w:col w:w="5453" w:space="26"/>
            <w:col w:w="1146" w:space="0"/>
          </w:cols>
          <w:docGrid w:linePitch="360"/>
        </w:sectPr>
        <w:spacing w:before="0" w:after="0" w:line="232" w:lineRule="exact"/>
        <w:ind w:left="34" w:right="35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пп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18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,183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-312547</wp:posOffset>
            </wp:positionV>
            <wp:extent cx="7601584" cy="10847704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01584" cy="1084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-312421</wp:posOffset>
            </wp:positionV>
            <wp:extent cx="7601584" cy="10847705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01584" cy="1084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823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7.17.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5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83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.18.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39"/>
          <w:tab w:val="left" w:pos="1180"/>
          <w:tab w:val="left" w:pos="1948"/>
          <w:tab w:val="left" w:pos="3178"/>
        </w:tabs>
        <w:spacing w:before="0" w:after="0" w:line="231" w:lineRule="exact"/>
        <w:ind w:left="10" w:right="195" w:hanging="6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ругих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лиц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они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надевают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чистую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сменную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дежду,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обувь,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халат,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головной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убор,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маску, 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1160780</wp:posOffset>
            </wp:positionH>
            <wp:positionV relativeFrom="line">
              <wp:posOffset>44450</wp:posOffset>
            </wp:positionV>
            <wp:extent cx="194773" cy="370020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60780" y="1114127"/>
                      <a:ext cx="80473" cy="25572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2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0"/>
                            <w:sz w:val="19"/>
                            <w:szCs w:val="19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ахилы,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также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соблюдают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правила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нутреннего распорядка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роддома.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9"/>
          <w:tab w:val="left" w:pos="1037"/>
          <w:tab w:val="left" w:pos="1484"/>
          <w:tab w:val="left" w:pos="1654"/>
          <w:tab w:val="left" w:pos="2500"/>
          <w:tab w:val="left" w:pos="2602"/>
          <w:tab w:val="left" w:pos="2850"/>
          <w:tab w:val="left" w:pos="3796"/>
          <w:tab w:val="left" w:pos="4059"/>
        </w:tabs>
        <w:spacing w:before="11" w:after="0" w:line="240" w:lineRule="exact"/>
        <w:ind w:left="0" w:right="-40" w:firstLine="77"/>
        <w:jc w:val="both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3813809</wp:posOffset>
            </wp:positionH>
            <wp:positionV relativeFrom="line">
              <wp:posOffset>31115</wp:posOffset>
            </wp:positionV>
            <wp:extent cx="769670" cy="370020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813809" y="1388447"/>
                      <a:ext cx="655370" cy="25572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0" w:lineRule="exact"/>
                          <w:ind w:left="52" w:right="0" w:hanging="52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1"/>
                            <w:sz w:val="19"/>
                            <w:szCs w:val="19"/>
                          </w:rPr>
                          <w:t>ш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18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7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,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5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sz w:val="19"/>
                            <w:szCs w:val="19"/>
                          </w:rPr>
                          <w:t>91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,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2"/>
                            <w:sz w:val="19"/>
                            <w:szCs w:val="19"/>
                          </w:rPr>
                          <w:t>13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предродовых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кровати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заправлены, 	</w:t>
      </w:r>
      <w:r>
        <w:rPr sz="19" baseline="0" dirty="0">
          <w:jc w:val="left"/>
          <w:rFonts w:ascii="Times New Roman" w:hAnsi="Times New Roman" w:cs="Times New Roman"/>
          <w:color w:val="000000"/>
          <w:spacing w:val="-20"/>
          <w:sz w:val="19"/>
          <w:szCs w:val="19"/>
        </w:rPr>
        <w:t>г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1162050</wp:posOffset>
            </wp:positionH>
            <wp:positionV relativeFrom="line">
              <wp:posOffset>51950</wp:posOffset>
            </wp:positionV>
            <wp:extent cx="174625" cy="370141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62050" y="1564857"/>
                      <a:ext cx="60325" cy="25584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pacing w:val="-2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20" w:after="0" w:line="172" w:lineRule="exact"/>
                          <w:ind w:left="3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Латрасы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подушки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находятся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pacing w:val="-42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3812540</wp:posOffset>
            </wp:positionH>
            <wp:positionV relativeFrom="line">
              <wp:posOffset>163830</wp:posOffset>
            </wp:positionV>
            <wp:extent cx="752538" cy="223970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812540" y="1832947"/>
                      <a:ext cx="638238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7"/>
                            <w:sz w:val="19"/>
                            <w:szCs w:val="19"/>
                          </w:rPr>
                          <w:t>I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190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еометичных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чехлах.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34"/>
          <w:tab w:val="left" w:pos="869"/>
          <w:tab w:val="left" w:pos="1175"/>
          <w:tab w:val="left" w:pos="1238"/>
          <w:tab w:val="left" w:pos="1295"/>
          <w:tab w:val="left" w:pos="1348"/>
          <w:tab w:val="left" w:pos="1569"/>
          <w:tab w:val="left" w:pos="1781"/>
          <w:tab w:val="left" w:pos="1964"/>
          <w:tab w:val="left" w:pos="2222"/>
          <w:tab w:val="left" w:pos="2481"/>
          <w:tab w:val="left" w:pos="2530"/>
          <w:tab w:val="left" w:pos="2583"/>
          <w:tab w:val="left" w:pos="2995"/>
          <w:tab w:val="left" w:pos="3226"/>
          <w:tab w:val="left" w:pos="3317"/>
          <w:tab w:val="left" w:pos="3624"/>
          <w:tab w:val="left" w:pos="4064"/>
        </w:tabs>
        <w:spacing w:before="10" w:after="0" w:line="232" w:lineRule="exact"/>
        <w:ind w:left="0" w:right="-40" w:firstLine="77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приеме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родов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работники 	</w:t>
      </w:r>
      <w:r>
        <w:rPr sz="19" baseline="0" dirty="0">
          <w:jc w:val="left"/>
          <w:rFonts w:ascii="Times New Roman" w:hAnsi="Times New Roman" w:cs="Times New Roman"/>
          <w:color w:val="000000"/>
          <w:spacing w:val="-25"/>
          <w:sz w:val="19"/>
          <w:szCs w:val="19"/>
        </w:rPr>
        <w:t>г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1167130</wp:posOffset>
            </wp:positionH>
            <wp:positionV relativeFrom="line">
              <wp:posOffset>45085</wp:posOffset>
            </wp:positionV>
            <wp:extent cx="154476" cy="367480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67130" y="2009477"/>
                      <a:ext cx="40176" cy="25318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1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тходятся в чистой СО,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необходимости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гепромокаемом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фартуке,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СИЗ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органов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цлхания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глаз,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перчатках,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меняемых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каждых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родов,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юворожденный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принимается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стерильное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2"/>
          <w:sz w:val="19"/>
          <w:szCs w:val="19"/>
        </w:rPr>
        <w:t>&gt;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ел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ь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новорожденного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гепользуются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JIC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мелкой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&gt;а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о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ке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,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стерильные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медицинские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;терильное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белье;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кислородные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маски,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«ггубационные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трубки,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пупочные,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мочевые,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келудочные 	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катетеры,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катетеры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отсасывания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слизи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только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эдноразовые и стерильные.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80" w:h="17092"/>
          <w:pgMar w:top="500" w:right="500" w:bottom="400" w:left="500" w:header="708" w:footer="708" w:gutter="0"/>
          <w:cols w:num="3" w:space="0" w:equalWidth="0">
            <w:col w:w="1267" w:space="118"/>
            <w:col w:w="4206" w:space="301"/>
            <w:col w:w="250" w:space="0"/>
          </w:cols>
          <w:docGrid w:linePitch="360"/>
        </w:sectPr>
        <w:spacing w:before="191" w:after="0" w:line="218" w:lineRule="exact"/>
        <w:ind w:left="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3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-21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5"/>
          <w:tab w:val="left" w:pos="2733"/>
          <w:tab w:val="left" w:pos="3452"/>
          <w:tab w:val="left" w:pos="3645"/>
          <w:tab w:val="left" w:pos="4620"/>
        </w:tabs>
        <w:spacing w:before="50" w:after="0" w:line="227" w:lineRule="exact"/>
        <w:ind w:left="1365" w:right="70" w:hanging="514"/>
        <w:jc w:val="both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3812540</wp:posOffset>
            </wp:positionH>
            <wp:positionV relativeFrom="line">
              <wp:posOffset>24765</wp:posOffset>
            </wp:positionV>
            <wp:extent cx="760380" cy="370020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812540" y="3903047"/>
                      <a:ext cx="646080" cy="25572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0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sz w:val="19"/>
                            <w:szCs w:val="19"/>
                          </w:rPr>
                          <w:t>и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5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7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4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91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,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4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6"/>
                            <w:sz w:val="19"/>
                            <w:szCs w:val="19"/>
                          </w:rPr>
                          <w:t>19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7"/>
                            <w:sz w:val="19"/>
                            <w:szCs w:val="19"/>
                          </w:rPr>
                          <w:t>6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7"/>
                            <w:sz w:val="19"/>
                            <w:szCs w:val="19"/>
                          </w:rPr>
                          <w:t>С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Э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7.19.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Соблюдается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цикличность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заполнении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послеродовых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палат.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Застилание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кровати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постельными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принадлежностями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перед переводом родильницы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з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родового отделения;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24"/>
          <w:tab w:val="left" w:pos="2440"/>
          <w:tab w:val="left" w:pos="3059"/>
          <w:tab w:val="left" w:pos="3246"/>
          <w:tab w:val="left" w:pos="4077"/>
          <w:tab w:val="left" w:pos="4243"/>
          <w:tab w:val="left" w:pos="4412"/>
          <w:tab w:val="left" w:pos="5214"/>
        </w:tabs>
        <w:spacing w:before="0" w:after="0" w:line="238" w:lineRule="exact"/>
        <w:ind w:left="1365" w:right="70" w:firstLine="115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выписки,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перевода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родильницы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постельное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белье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убирается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палаты,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а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кровать,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тумбочка,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матрас,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подушка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одеяло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дезинфицируются.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9"/>
          <w:tab w:val="left" w:pos="1860"/>
          <w:tab w:val="left" w:pos="2018"/>
          <w:tab w:val="left" w:pos="2167"/>
          <w:tab w:val="left" w:pos="2273"/>
          <w:tab w:val="left" w:pos="3083"/>
          <w:tab w:val="left" w:pos="3210"/>
          <w:tab w:val="left" w:pos="3281"/>
          <w:tab w:val="left" w:pos="4173"/>
          <w:tab w:val="left" w:pos="4326"/>
          <w:tab w:val="left" w:pos="4428"/>
          <w:tab w:val="left" w:pos="4835"/>
          <w:tab w:val="left" w:pos="5202"/>
        </w:tabs>
        <w:spacing w:before="57" w:after="0" w:line="225" w:lineRule="exact"/>
        <w:ind w:left="1389" w:right="51" w:hanging="513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7.20.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совместном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пребывании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эебенка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оснащена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пеленальным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столом,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жидким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мылом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антисептиком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ук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дозаторах,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емкостью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сбора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использованных пеленок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06"/>
          <w:tab w:val="left" w:pos="2418"/>
          <w:tab w:val="left" w:pos="3090"/>
          <w:tab w:val="left" w:pos="3743"/>
          <w:tab w:val="left" w:pos="4607"/>
        </w:tabs>
        <w:spacing w:before="55" w:after="0" w:line="225" w:lineRule="exact"/>
        <w:ind w:left="1366" w:right="46" w:hanging="476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7.21.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уходе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новорожденным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(ребенком)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ванночки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дезинфицируются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промываются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проточной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купания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новорожденного (ребенка).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20"/>
          <w:tab w:val="left" w:pos="3127"/>
          <w:tab w:val="left" w:pos="4539"/>
        </w:tabs>
        <w:spacing w:before="47" w:after="0" w:line="229" w:lineRule="exact"/>
        <w:ind w:left="1390" w:right="27" w:hanging="490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7.22.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Перед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осмотром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новорожденного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(ребенка)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медицинский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гигиеническую обработку кожи рук, надевает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СИЗ,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перед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взвешивание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подстилает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лесы чистую пеленку.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w w:val="103"/>
          <w:sz w:val="19"/>
          <w:szCs w:val="19"/>
        </w:rPr>
        <w:t>__________</w:t>
      </w:r>
      <w:r>
        <w:rPr sz="19" baseline="0" dirty="0">
          <w:jc w:val="left"/>
          <w:rFonts w:ascii="Times New Roman" w:hAnsi="Times New Roman" w:cs="Times New Roman"/>
          <w:color w:val="000000"/>
          <w:w w:val="103"/>
          <w:sz w:val="19"/>
          <w:szCs w:val="19"/>
        </w:rPr>
        <w:t>_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29"/>
          <w:tab w:val="left" w:pos="2444"/>
          <w:tab w:val="left" w:pos="3798"/>
          <w:tab w:val="left" w:pos="4245"/>
        </w:tabs>
        <w:spacing w:before="47" w:after="0" w:line="196" w:lineRule="exact"/>
        <w:ind w:left="1403" w:right="-6" w:hanging="490"/>
      </w:pPr>
      <w:r/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7.23.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(обработка)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инкубатора проводится ежедневно.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180"/>
          <w:tab w:val="left" w:pos="2515"/>
          <w:tab w:val="left" w:pos="2568"/>
          <w:tab w:val="left" w:pos="2609"/>
          <w:tab w:val="left" w:pos="2780"/>
          <w:tab w:val="left" w:pos="2829"/>
          <w:tab w:val="left" w:pos="2977"/>
          <w:tab w:val="left" w:pos="3165"/>
          <w:tab w:val="left" w:pos="3428"/>
          <w:tab w:val="left" w:pos="3756"/>
          <w:tab w:val="left" w:pos="3879"/>
          <w:tab w:val="left" w:pos="3941"/>
          <w:tab w:val="left" w:pos="4110"/>
          <w:tab w:val="left" w:pos="4700"/>
          <w:tab w:val="left" w:pos="4792"/>
          <w:tab w:val="left" w:pos="5057"/>
          <w:tab w:val="left" w:pos="5247"/>
        </w:tabs>
        <w:spacing w:before="0" w:after="0" w:line="233" w:lineRule="exact"/>
        <w:ind w:left="1417" w:right="-6" w:firstLine="121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Генеральное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(обработка)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дезинфекция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выписки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перевода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новорожденного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(ребенка),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реже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одного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раза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семь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дней,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специально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выделенном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отсутствии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инкубаторе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новорожденного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(ребенка),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исключением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случаев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нахождения ребенка на аппаратном дыхании.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проведения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генерального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(обработки)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прикрепляется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577"/>
        </w:tabs>
        <w:spacing w:before="0" w:after="0" w:line="186" w:lineRule="exact"/>
        <w:ind w:left="1447" w:right="-21" w:hanging="486"/>
      </w:pPr>
      <w:r/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7.24.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 инкубаторе указываются дата установки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поспддующей замены воздушного фильтра.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88"/>
          <w:tab w:val="left" w:pos="2469"/>
          <w:tab w:val="left" w:pos="2575"/>
          <w:tab w:val="left" w:pos="2901"/>
          <w:tab w:val="left" w:pos="3680"/>
          <w:tab w:val="left" w:pos="4098"/>
          <w:tab w:val="left" w:pos="4163"/>
          <w:tab w:val="left" w:pos="4216"/>
          <w:tab w:val="left" w:pos="4318"/>
          <w:tab w:val="left" w:pos="4605"/>
        </w:tabs>
        <w:spacing w:before="63" w:after="0" w:line="218" w:lineRule="exact"/>
        <w:ind w:left="1458" w:right="-40" w:hanging="490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7.25.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инфекционную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больницу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(отделение),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ПТО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приемно­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смотровом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боксе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индивидуально.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Поточность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движения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поступающих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обеспечивается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приемно-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6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5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19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2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5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200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61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20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27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80" w:h="17092"/>
          <w:pgMar w:top="500" w:right="500" w:bottom="400" w:left="500" w:header="708" w:footer="708" w:gutter="0"/>
          <w:cols w:num="2" w:space="0" w:equalWidth="0">
            <w:col w:w="5515" w:space="-11"/>
            <w:col w:w="1184" w:space="0"/>
          </w:cols>
          <w:docGrid w:linePitch="360"/>
        </w:sectPr>
        <w:spacing w:before="0" w:after="0" w:line="172" w:lineRule="exact"/>
        <w:ind w:left="66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202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-311024</wp:posOffset>
            </wp:positionV>
            <wp:extent cx="7604759" cy="10854055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04759" cy="1085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-311151</wp:posOffset>
            </wp:positionV>
            <wp:extent cx="7604759" cy="10854055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04759" cy="1085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22"/>
          <w:tab w:val="left" w:pos="3055"/>
          <w:tab w:val="left" w:pos="4136"/>
          <w:tab w:val="left" w:pos="5158"/>
        </w:tabs>
        <w:spacing w:before="0" w:after="0" w:line="235" w:lineRule="exact"/>
        <w:ind w:left="1356" w:right="-1" w:firstLine="3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1160780</wp:posOffset>
            </wp:positionH>
            <wp:positionV relativeFrom="line">
              <wp:posOffset>43815</wp:posOffset>
            </wp:positionV>
            <wp:extent cx="183464" cy="379824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60780" y="822408"/>
                      <a:ext cx="69164" cy="26552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50" w:lineRule="exact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1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метрового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бокса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приемного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пиЬекционным отделениям.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3"/>
          <w:tab w:val="left" w:pos="2580"/>
          <w:tab w:val="left" w:pos="2946"/>
          <w:tab w:val="left" w:pos="3895"/>
          <w:tab w:val="left" w:pos="4250"/>
          <w:tab w:val="left" w:pos="4448"/>
          <w:tab w:val="left" w:pos="5163"/>
        </w:tabs>
        <w:spacing w:before="12" w:after="0" w:line="230" w:lineRule="exact"/>
        <w:ind w:left="1358" w:right="-1" w:hanging="530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7.26.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входе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юксированные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юполнительный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сменный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комплект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859789</wp:posOffset>
            </wp:positionH>
            <wp:positionV relativeFrom="line">
              <wp:posOffset>194241</wp:posOffset>
            </wp:positionV>
            <wp:extent cx="2957525" cy="965650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859789" y="1702518"/>
                      <a:ext cx="2843225" cy="851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20"/>
                            <w:tab w:val="left" w:pos="1808"/>
                            <w:tab w:val="left" w:pos="2112"/>
                            <w:tab w:val="left" w:pos="2826"/>
                            <w:tab w:val="left" w:pos="3397"/>
                            <w:tab w:val="left" w:pos="3872"/>
                          </w:tabs>
                          <w:spacing w:before="0" w:after="0" w:line="227" w:lineRule="exact"/>
                          <w:ind w:left="524" w:right="0" w:hanging="524"/>
                        </w:pPr>
                        <w:r>
                          <w:rPr sz="19" baseline="-3" dirty="0">
                            <w:jc w:val="left"/>
                            <w:rFonts w:ascii="Times New Roman" w:hAnsi="Times New Roman" w:cs="Times New Roman"/>
                            <w:color w:val="000000"/>
                            <w:position w:val="-3"/>
                            <w:sz w:val="19"/>
                            <w:szCs w:val="19"/>
                          </w:rPr>
                          <w:t>7.27.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Сбор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9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мокроты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5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пациентами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9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проводится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9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в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:пециальных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комнатах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(кабинах)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забора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локроты,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1"/>
                            <w:sz w:val="19"/>
                            <w:szCs w:val="19"/>
                          </w:rPr>
                          <w:t>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а при их отсутствии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5"/>
                            <w:sz w:val="19"/>
                            <w:szCs w:val="19"/>
                          </w:rPr>
                          <w:t>-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в специально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введенном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для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этих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целей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месте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на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улице,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)беспечивающих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возможность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наблюдения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работниками за пациентом.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8"/>
          <w:szCs w:val="28"/>
        </w:rPr>
        <w:t>: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9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61"/>
          <w:tab w:val="left" w:pos="2354"/>
          <w:tab w:val="left" w:pos="2402"/>
          <w:tab w:val="left" w:pos="2661"/>
          <w:tab w:val="left" w:pos="2963"/>
          <w:tab w:val="left" w:pos="3011"/>
          <w:tab w:val="left" w:pos="3132"/>
          <w:tab w:val="left" w:pos="3540"/>
          <w:tab w:val="left" w:pos="4235"/>
          <w:tab w:val="left" w:pos="4384"/>
          <w:tab w:val="left" w:pos="4500"/>
          <w:tab w:val="left" w:pos="4543"/>
          <w:tab w:val="left" w:pos="4778"/>
          <w:tab w:val="left" w:pos="4975"/>
        </w:tabs>
        <w:spacing w:before="0" w:after="0" w:line="228" w:lineRule="exact"/>
        <w:ind w:left="1355" w:right="-25" w:hanging="514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7.28.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пациентов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программного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гемодиализа,  </w:t>
      </w:r>
      <w:r/>
      <w:r>
        <w:rPr sz="17" baseline="0" dirty="0">
          <w:jc w:val="left"/>
          <w:rFonts w:ascii="Georgia" w:hAnsi="Georgia" w:cs="Georgia"/>
          <w:color w:val="000000"/>
          <w:spacing w:val="-20"/>
          <w:sz w:val="17"/>
          <w:szCs w:val="17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вляющихся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носителями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пациентами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эстрыми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хроническими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формами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инфекционного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заболевания,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также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тациентов,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которых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выявлены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маркеры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парентеральных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вирусных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гепатитов,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предусмотрены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зона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этдельный зал и медицинское оборудование.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8"/>
          <w:tab w:val="left" w:pos="1885"/>
          <w:tab w:val="left" w:pos="2211"/>
          <w:tab w:val="left" w:pos="2907"/>
          <w:tab w:val="left" w:pos="3261"/>
          <w:tab w:val="left" w:pos="4178"/>
          <w:tab w:val="left" w:pos="4616"/>
          <w:tab w:val="left" w:pos="5177"/>
        </w:tabs>
        <w:spacing w:before="49" w:after="0" w:line="229" w:lineRule="exact"/>
        <w:ind w:left="1358" w:right="-40" w:hanging="500"/>
        <w:jc w:val="both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7.29.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каждой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процедуры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диализа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применяются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стерильные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клеенки,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пеленки. 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ст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о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пункции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весь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период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процедуры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закрывается стерильной марлевой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салфеткой.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подключении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сосудов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магистралям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аппарата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соблюдаются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асептические условия.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89" w:after="0" w:line="218" w:lineRule="exact"/>
        <w:ind w:left="387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19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-21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I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204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208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1.211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85" w:h="17103"/>
          <w:pgMar w:top="500" w:right="500" w:bottom="400" w:left="500" w:header="708" w:footer="708" w:gutter="0"/>
          <w:cols w:num="2" w:space="0" w:equalWidth="0">
            <w:col w:w="5405" w:space="84"/>
            <w:col w:w="1088" w:space="0"/>
          </w:cols>
          <w:docGrid w:linePitch="360"/>
        </w:sect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7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212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70" w:after="0" w:line="196" w:lineRule="exact"/>
        <w:ind w:left="803" w:right="0" w:firstLine="0"/>
      </w:pPr>
      <w:r/>
      <w:r>
        <w:rPr sz="19" baseline="-2" dirty="0">
          <w:jc w:val="left"/>
          <w:rFonts w:ascii="Times New Roman" w:hAnsi="Times New Roman" w:cs="Times New Roman"/>
          <w:i/>
          <w:iCs/>
          <w:color w:val="000000"/>
          <w:position w:val="-2"/>
          <w:sz w:val="19"/>
          <w:szCs w:val="19"/>
        </w:rPr>
        <w:t>Итог</w:t>
      </w:r>
      <w:r>
        <w:rPr sz="19" baseline="-2" dirty="0">
          <w:jc w:val="left"/>
          <w:rFonts w:ascii="Times New Roman" w:hAnsi="Times New Roman" w:cs="Times New Roman"/>
          <w:i/>
          <w:iCs/>
          <w:color w:val="000000"/>
          <w:spacing w:val="9"/>
          <w:position w:val="-2"/>
          <w:sz w:val="19"/>
          <w:szCs w:val="19"/>
        </w:rPr>
        <w:t>о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баллов по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результатам оценки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33"/>
        </w:tabs>
        <w:spacing w:before="100" w:after="0" w:line="254" w:lineRule="exact"/>
        <w:ind w:left="1001" w:right="0" w:firstLine="0"/>
      </w:pPr>
      <w:r/>
      <w:r>
        <w:rPr sz="19" baseline="-7" dirty="0">
          <w:jc w:val="left"/>
          <w:rFonts w:ascii="Times New Roman" w:hAnsi="Times New Roman" w:cs="Times New Roman"/>
          <w:color w:val="000000"/>
          <w:spacing w:val="-9"/>
          <w:position w:val="-7"/>
          <w:sz w:val="19"/>
          <w:szCs w:val="19"/>
        </w:rPr>
        <w:t>8</w:t>
      </w:r>
      <w:r>
        <w:rPr sz="19" baseline="-7" dirty="0">
          <w:jc w:val="left"/>
          <w:rFonts w:ascii="Times New Roman" w:hAnsi="Times New Roman" w:cs="Times New Roman"/>
          <w:color w:val="000000"/>
          <w:position w:val="-7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К ОРГАНИЗАЦИИ ПИТАНИ</w:t>
      </w:r>
      <w:r>
        <w:rPr sz="19" baseline="0" dirty="0">
          <w:jc w:val="left"/>
          <w:rFonts w:ascii="Times New Roman" w:hAnsi="Times New Roman" w:cs="Times New Roman"/>
          <w:color w:val="000000"/>
          <w:spacing w:val="28"/>
          <w:sz w:val="19"/>
          <w:szCs w:val="19"/>
        </w:rPr>
        <w:t>Я </w:t>
      </w:r>
      <w:r>
        <w:rPr sz="19" baseline="1" dirty="0">
          <w:jc w:val="left"/>
          <w:rFonts w:ascii="Times New Roman" w:hAnsi="Times New Roman" w:cs="Times New Roman"/>
          <w:color w:val="000000"/>
          <w:spacing w:val="-2"/>
          <w:position w:val="1"/>
          <w:sz w:val="19"/>
          <w:szCs w:val="19"/>
        </w:rPr>
        <w:t>(Ь)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85" w:h="17103"/>
          <w:pgMar w:top="500" w:right="500" w:bottom="400" w:left="500" w:header="708" w:footer="708" w:gutter="0"/>
          <w:docGrid w:linePitch="360"/>
        </w:sectPr>
        <w:tabs>
          <w:tab w:val="left" w:pos="1495"/>
          <w:tab w:val="left" w:pos="2993"/>
          <w:tab w:val="left" w:pos="3314"/>
          <w:tab w:val="left" w:pos="4355"/>
          <w:tab w:val="left" w:pos="4409"/>
        </w:tabs>
        <w:spacing w:before="89" w:after="0" w:line="230" w:lineRule="exact"/>
        <w:ind w:left="1357" w:right="2411" w:hanging="424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3803650</wp:posOffset>
            </wp:positionH>
            <wp:positionV relativeFrom="line">
              <wp:posOffset>41910</wp:posOffset>
            </wp:positionV>
            <wp:extent cx="788733" cy="223970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803650" y="5198828"/>
                      <a:ext cx="674433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7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4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118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8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</w:t>
      </w:r>
      <w:r>
        <w:rPr sz="19" baseline="-4" dirty="0">
          <w:jc w:val="left"/>
          <w:rFonts w:ascii="Times New Roman" w:hAnsi="Times New Roman" w:cs="Times New Roman"/>
          <w:color w:val="000000"/>
          <w:spacing w:val="-3"/>
          <w:position w:val="-4"/>
          <w:sz w:val="19"/>
          <w:szCs w:val="19"/>
        </w:rPr>
        <w:t>1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Транспортировка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пищевой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продукции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условиях,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исключающих ее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загрязнение.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Имеются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специально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выделенные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тележки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доставки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пищи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 </w:t>
      </w:r>
      <w:r>
        <w:br w:type="textWrapping" w:clear="all"/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3813809</wp:posOffset>
            </wp:positionH>
            <wp:positionV relativeFrom="line">
              <wp:posOffset>120015</wp:posOffset>
            </wp:positionV>
            <wp:extent cx="785596" cy="223970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813809" y="5945588"/>
                      <a:ext cx="671296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2"/>
                            <w:sz w:val="19"/>
                            <w:szCs w:val="19"/>
                          </w:rPr>
                          <w:t>п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1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9 ССЭТ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палатам.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w w:val="104"/>
          <w:sz w:val="19"/>
          <w:szCs w:val="19"/>
        </w:rPr>
        <w:t>_________________</w:t>
      </w:r>
      <w:r>
        <w:rPr sz="19" baseline="0" dirty="0">
          <w:jc w:val="left"/>
          <w:rFonts w:ascii="Times New Roman" w:hAnsi="Times New Roman" w:cs="Times New Roman"/>
          <w:color w:val="000000"/>
          <w:w w:val="104"/>
          <w:sz w:val="19"/>
          <w:szCs w:val="19"/>
        </w:rPr>
        <w:t>_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929639</wp:posOffset>
            </wp:positionH>
            <wp:positionV relativeFrom="paragraph">
              <wp:posOffset>24975</wp:posOffset>
            </wp:positionV>
            <wp:extent cx="2936532" cy="535120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29639" y="5967178"/>
                      <a:ext cx="2822232" cy="42082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62"/>
                            <w:tab w:val="left" w:pos="1651"/>
                            <w:tab w:val="left" w:pos="2731"/>
                            <w:tab w:val="left" w:pos="2990"/>
                            <w:tab w:val="left" w:pos="3110"/>
                          </w:tabs>
                          <w:spacing w:before="0" w:after="0" w:line="222" w:lineRule="exact"/>
                          <w:ind w:left="432" w:right="0" w:hanging="432"/>
                        </w:pPr>
                        <w:r>
                          <w:rPr sz="19" baseline="-4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position w:val="-4"/>
                            <w:sz w:val="19"/>
                            <w:szCs w:val="19"/>
                          </w:rPr>
                          <w:t>8</w:t>
                        </w:r>
                        <w:r>
                          <w:rPr sz="19" baseline="-4" dirty="0">
                            <w:jc w:val="left"/>
                            <w:rFonts w:ascii="Times New Roman" w:hAnsi="Times New Roman" w:cs="Times New Roman"/>
                            <w:color w:val="000000"/>
                            <w:position w:val="-4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-4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position w:val="-4"/>
                            <w:sz w:val="19"/>
                            <w:szCs w:val="19"/>
                          </w:rPr>
                          <w:t>2</w:t>
                        </w:r>
                        <w:r>
                          <w:rPr sz="19" baseline="-4" dirty="0">
                            <w:jc w:val="left"/>
                            <w:rFonts w:ascii="Times New Roman" w:hAnsi="Times New Roman" w:cs="Times New Roman"/>
                            <w:color w:val="000000"/>
                            <w:position w:val="-4"/>
                            <w:sz w:val="19"/>
                            <w:szCs w:val="19"/>
                          </w:rPr>
                          <w:t>.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Соблюдаются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"/>
                            <w:sz w:val="19"/>
                            <w:szCs w:val="19"/>
                          </w:rPr>
                          <w:t> 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условия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и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сроки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"/>
                            <w:sz w:val="19"/>
                            <w:szCs w:val="19"/>
                          </w:rPr>
                          <w:t> 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годности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пищевой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продукции, 		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установленные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производителем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8"/>
                            <w:sz w:val="19"/>
                            <w:szCs w:val="19"/>
                          </w:rPr>
                          <w:t>.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5"/>
                            <w:w w:val="104"/>
                            <w:sz w:val="19"/>
                            <w:szCs w:val="19"/>
                          </w:rPr>
                          <w:t>_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w w:val="104"/>
                            <w:sz w:val="19"/>
                            <w:szCs w:val="19"/>
                          </w:rPr>
                          <w:t>____________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w w:val="104"/>
                            <w:sz w:val="19"/>
                            <w:szCs w:val="19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515"/>
          <w:tab w:val="left" w:pos="1998"/>
          <w:tab w:val="left" w:pos="2144"/>
          <w:tab w:val="left" w:pos="2301"/>
          <w:tab w:val="left" w:pos="2921"/>
          <w:tab w:val="left" w:pos="3075"/>
          <w:tab w:val="left" w:pos="3300"/>
          <w:tab w:val="left" w:pos="3550"/>
          <w:tab w:val="left" w:pos="4169"/>
          <w:tab w:val="left" w:pos="4222"/>
          <w:tab w:val="left" w:pos="4481"/>
          <w:tab w:val="left" w:pos="4592"/>
          <w:tab w:val="left" w:pos="5268"/>
        </w:tabs>
        <w:spacing w:before="0" w:after="0" w:line="228" w:lineRule="exact"/>
        <w:ind w:left="1385" w:right="32" w:hanging="432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8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</w:t>
      </w:r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3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общем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холодильнике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отсутствует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пищевая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продукция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истекшим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сроком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годности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(хранения)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без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указания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фамилии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пациента,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также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продуктов 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признаками порчи.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29"/>
          <w:tab w:val="left" w:pos="3116"/>
          <w:tab w:val="left" w:pos="4096"/>
        </w:tabs>
        <w:spacing w:before="58" w:after="0" w:line="217" w:lineRule="exact"/>
        <w:ind w:left="1399" w:right="22" w:hanging="431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8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</w:t>
      </w:r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4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Работники моют руки перед каждым этапом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технологического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процесса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приготовления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блюд и после посещения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туалета.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9"/>
          <w:tab w:val="left" w:pos="2388"/>
          <w:tab w:val="left" w:pos="2632"/>
          <w:tab w:val="left" w:pos="3103"/>
          <w:tab w:val="left" w:pos="3202"/>
          <w:tab w:val="left" w:pos="4184"/>
          <w:tab w:val="left" w:pos="4365"/>
          <w:tab w:val="left" w:pos="4460"/>
          <w:tab w:val="left" w:pos="4730"/>
          <w:tab w:val="left" w:pos="5187"/>
        </w:tabs>
        <w:spacing w:before="63" w:after="0" w:line="222" w:lineRule="exact"/>
        <w:ind w:left="1409" w:right="3" w:hanging="431"/>
        <w:jc w:val="both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8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</w:t>
      </w:r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5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приготовлении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блюд,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подвергающихся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термической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обработке,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выдаче</w:t>
      </w:r>
      <w:r>
        <w:rPr sz="19" baseline="0" dirty="0">
          <w:jc w:val="left"/>
          <w:rFonts w:ascii="Times New Roman" w:hAnsi="Times New Roman" w:cs="Times New Roman"/>
          <w:color w:val="000000"/>
          <w:spacing w:val="4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порционировании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блюд,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нарезке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хлебобулочных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используют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одноразовые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перчатки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4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их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сменой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кажп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гп этапа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технологического процесса.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58"/>
          <w:tab w:val="left" w:pos="1933"/>
          <w:tab w:val="left" w:pos="2393"/>
          <w:tab w:val="left" w:pos="2989"/>
          <w:tab w:val="left" w:pos="3280"/>
          <w:tab w:val="left" w:pos="4202"/>
          <w:tab w:val="left" w:pos="4461"/>
          <w:tab w:val="left" w:pos="5297"/>
        </w:tabs>
        <w:spacing w:before="68" w:after="0" w:line="217" w:lineRule="exact"/>
        <w:ind w:left="1429" w:right="-13" w:hanging="431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-4"/>
          <w:position w:val="-5"/>
          <w:sz w:val="19"/>
          <w:szCs w:val="19"/>
        </w:rPr>
        <w:t>8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.</w:t>
      </w:r>
      <w:r>
        <w:rPr sz="19" baseline="-5" dirty="0">
          <w:jc w:val="left"/>
          <w:rFonts w:ascii="Times New Roman" w:hAnsi="Times New Roman" w:cs="Times New Roman"/>
          <w:color w:val="000000"/>
          <w:spacing w:val="-4"/>
          <w:position w:val="-5"/>
          <w:sz w:val="19"/>
          <w:szCs w:val="19"/>
        </w:rPr>
        <w:t>6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буфетной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количество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используемои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столовой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посуды,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стеклянной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столовых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приборов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соответствует количеству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койко-мест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отделении.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72"/>
          <w:tab w:val="left" w:pos="2411"/>
          <w:tab w:val="left" w:pos="3265"/>
          <w:tab w:val="left" w:pos="3547"/>
          <w:tab w:val="left" w:pos="3745"/>
          <w:tab w:val="left" w:pos="4345"/>
          <w:tab w:val="left" w:pos="4608"/>
        </w:tabs>
        <w:spacing w:before="57" w:after="0" w:line="229" w:lineRule="exact"/>
        <w:ind w:left="1442" w:right="-35" w:hanging="431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-4"/>
          <w:position w:val="-5"/>
          <w:sz w:val="19"/>
          <w:szCs w:val="19"/>
        </w:rPr>
        <w:t>8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.</w:t>
      </w:r>
      <w:r>
        <w:rPr sz="19" baseline="-5" dirty="0">
          <w:jc w:val="left"/>
          <w:rFonts w:ascii="Times New Roman" w:hAnsi="Times New Roman" w:cs="Times New Roman"/>
          <w:color w:val="000000"/>
          <w:spacing w:val="-3"/>
          <w:position w:val="-5"/>
          <w:sz w:val="19"/>
          <w:szCs w:val="19"/>
        </w:rPr>
        <w:t>7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Мытье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дезинфекция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(при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необходимости)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столовой,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стеклянной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столовых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приборов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моечном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помещении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буфетной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ручным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механизированным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методом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использованием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посудомоечных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машин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11"/>
          <w:tab w:val="left" w:pos="1919"/>
          <w:tab w:val="left" w:pos="2212"/>
          <w:tab w:val="left" w:pos="3024"/>
          <w:tab w:val="left" w:pos="3257"/>
          <w:tab w:val="left" w:pos="3878"/>
          <w:tab w:val="left" w:pos="4328"/>
          <w:tab w:val="left" w:pos="4536"/>
          <w:tab w:val="left" w:pos="4818"/>
        </w:tabs>
        <w:spacing w:before="44" w:after="0" w:line="187" w:lineRule="exact"/>
        <w:ind w:left="950" w:right="40" w:firstLine="0"/>
        <w:jc w:val="right"/>
      </w:pPr>
      <w:r/>
      <w:r>
        <w:rPr sz="19" baseline="-4" dirty="0">
          <w:jc w:val="left"/>
          <w:rFonts w:ascii="Times New Roman" w:hAnsi="Times New Roman" w:cs="Times New Roman"/>
          <w:color w:val="000000"/>
          <w:spacing w:val="-4"/>
          <w:position w:val="-4"/>
          <w:sz w:val="19"/>
          <w:szCs w:val="19"/>
        </w:rPr>
        <w:t>8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</w:t>
      </w:r>
      <w:r>
        <w:rPr sz="19" baseline="-4" dirty="0">
          <w:jc w:val="left"/>
          <w:rFonts w:ascii="Times New Roman" w:hAnsi="Times New Roman" w:cs="Times New Roman"/>
          <w:color w:val="000000"/>
          <w:spacing w:val="-3"/>
          <w:position w:val="-4"/>
          <w:sz w:val="19"/>
          <w:szCs w:val="19"/>
        </w:rPr>
        <w:t>8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После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каждой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раздачи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пищи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посуды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влажная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уборка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0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2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121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3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21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23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122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38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122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85" w:h="17103"/>
          <w:pgMar w:top="500" w:right="500" w:bottom="400" w:left="500" w:header="708" w:footer="708" w:gutter="0"/>
          <w:cols w:num="2" w:space="0" w:equalWidth="0">
            <w:col w:w="5534" w:space="-20"/>
            <w:col w:w="1311" w:space="0"/>
          </w:cols>
          <w:docGrid w:linePitch="360"/>
        </w:sectPr>
        <w:tabs>
          <w:tab w:val="left" w:pos="507"/>
          <w:tab w:val="left" w:pos="1035"/>
        </w:tabs>
        <w:spacing w:before="0" w:after="0" w:line="233" w:lineRule="exact"/>
        <w:ind w:left="61" w:right="-40" w:hanging="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4611370</wp:posOffset>
            </wp:positionH>
            <wp:positionV relativeFrom="line">
              <wp:posOffset>23495</wp:posOffset>
            </wp:positionV>
            <wp:extent cx="174625" cy="223970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611370" y="9981648"/>
                      <a:ext cx="60325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0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23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, 	</w:t>
      </w:r>
      <w:r>
        <w:rPr sz="19" baseline="0" dirty="0">
          <w:jc w:val="left"/>
          <w:rFonts w:ascii="Times New Roman" w:hAnsi="Times New Roman" w:cs="Times New Roman"/>
          <w:color w:val="000000"/>
          <w:spacing w:val="-12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-310895</wp:posOffset>
            </wp:positionV>
            <wp:extent cx="7559040" cy="10826749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826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559040" cy="10826750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8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40"/>
          <w:tab w:val="left" w:pos="2465"/>
          <w:tab w:val="left" w:pos="2541"/>
          <w:tab w:val="left" w:pos="3213"/>
          <w:tab w:val="left" w:pos="3612"/>
          <w:tab w:val="left" w:pos="3793"/>
          <w:tab w:val="left" w:pos="4149"/>
          <w:tab w:val="left" w:pos="4677"/>
          <w:tab w:val="left" w:pos="4989"/>
        </w:tabs>
        <w:spacing w:before="0" w:after="0" w:line="235" w:lineRule="exact"/>
        <w:ind w:left="1307" w:right="-24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буфетных. 	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Изделия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из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текстильного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материала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многократного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протирания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столов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окончании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уборки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дезинфицируются,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ополаскиваются,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хранятся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сухом виде.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1"/>
          <w:tab w:val="left" w:pos="2070"/>
          <w:tab w:val="left" w:pos="2209"/>
          <w:tab w:val="left" w:pos="2327"/>
          <w:tab w:val="left" w:pos="2518"/>
          <w:tab w:val="left" w:pos="2776"/>
          <w:tab w:val="left" w:pos="3007"/>
          <w:tab w:val="left" w:pos="3164"/>
          <w:tab w:val="left" w:pos="3425"/>
          <w:tab w:val="left" w:pos="3593"/>
          <w:tab w:val="left" w:pos="3913"/>
          <w:tab w:val="left" w:pos="3953"/>
          <w:tab w:val="left" w:pos="4501"/>
          <w:tab w:val="left" w:pos="4773"/>
        </w:tabs>
        <w:spacing w:before="11" w:after="0" w:line="229" w:lineRule="exact"/>
        <w:ind w:left="1313" w:right="-24" w:hanging="427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8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9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Молочная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комната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оборудована: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двумя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столами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чистой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использованной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посуды);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холодильником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молочных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смесей;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стерилизатором;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двумя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производственными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ваннами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(мойками)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мытья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посуды;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шкафом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стерильной посуды.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8"/>
          <w:tab w:val="left" w:pos="2087"/>
          <w:tab w:val="left" w:pos="3368"/>
          <w:tab w:val="left" w:pos="3771"/>
          <w:tab w:val="left" w:pos="5207"/>
        </w:tabs>
        <w:spacing w:before="29" w:after="0" w:line="228" w:lineRule="exact"/>
        <w:ind w:left="1328" w:right="-29" w:hanging="480"/>
        <w:jc w:val="both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8.</w:t>
      </w:r>
      <w:r>
        <w:rPr sz="19" baseline="-1" dirty="0">
          <w:jc w:val="left"/>
          <w:rFonts w:ascii="Times New Roman" w:hAnsi="Times New Roman" w:cs="Times New Roman"/>
          <w:color w:val="000000"/>
          <w:spacing w:val="-4"/>
          <w:position w:val="-1"/>
          <w:sz w:val="19"/>
          <w:szCs w:val="19"/>
        </w:rPr>
        <w:t>1</w:t>
      </w:r>
      <w:r>
        <w:rPr sz="19" baseline="-1" dirty="0">
          <w:jc w:val="left"/>
          <w:rFonts w:ascii="Times New Roman" w:hAnsi="Times New Roman" w:cs="Times New Roman"/>
          <w:color w:val="000000"/>
          <w:spacing w:val="-3"/>
          <w:position w:val="-1"/>
          <w:sz w:val="19"/>
          <w:szCs w:val="19"/>
        </w:rPr>
        <w:t>0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Приготовление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использование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молочных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смесей,</w:t>
      </w:r>
      <w:r>
        <w:rPr sz="19" baseline="0" dirty="0">
          <w:jc w:val="left"/>
          <w:rFonts w:ascii="Times New Roman" w:hAnsi="Times New Roman" w:cs="Times New Roman"/>
          <w:color w:val="000000"/>
          <w:spacing w:val="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обработке</w:t>
      </w:r>
      <w:r>
        <w:rPr sz="19" baseline="0" dirty="0">
          <w:jc w:val="left"/>
          <w:rFonts w:ascii="Times New Roman" w:hAnsi="Times New Roman" w:cs="Times New Roman"/>
          <w:color w:val="000000"/>
          <w:spacing w:val="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бутылочек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кормления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детей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проводится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	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приложением 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1"/>
          <w:tab w:val="left" w:pos="1836"/>
          <w:tab w:val="left" w:pos="2578"/>
          <w:tab w:val="left" w:pos="2949"/>
          <w:tab w:val="left" w:pos="3014"/>
          <w:tab w:val="left" w:pos="3145"/>
          <w:tab w:val="left" w:pos="3831"/>
          <w:tab w:val="left" w:pos="3918"/>
          <w:tab w:val="left" w:pos="4086"/>
          <w:tab w:val="left" w:pos="4777"/>
          <w:tab w:val="left" w:pos="4921"/>
          <w:tab w:val="left" w:pos="5009"/>
          <w:tab w:val="left" w:pos="5195"/>
        </w:tabs>
        <w:spacing w:before="28" w:after="0" w:line="229" w:lineRule="exact"/>
        <w:ind w:left="1331" w:right="-40" w:hanging="480"/>
        <w:jc w:val="both"/>
      </w:pPr>
      <w:r/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8.11.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организации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созданы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условия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использования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индивидуальных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сосок,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бутылочек и самостоятельного приготовления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индивидуальных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смесей,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сцеживания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хранения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грудного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молока 	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(при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необходимости)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1"/>
          <w:tab w:val="left" w:pos="2757"/>
          <w:tab w:val="left" w:pos="3656"/>
          <w:tab w:val="left" w:pos="5211"/>
        </w:tabs>
        <w:spacing w:before="34" w:after="0" w:line="220" w:lineRule="exact"/>
        <w:ind w:left="1338" w:right="-34" w:hanging="480"/>
      </w:pPr>
      <w:r/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8.</w:t>
      </w:r>
      <w:r>
        <w:rPr sz="19" baseline="-1" dirty="0">
          <w:jc w:val="left"/>
          <w:rFonts w:ascii="Times New Roman" w:hAnsi="Times New Roman" w:cs="Times New Roman"/>
          <w:color w:val="000000"/>
          <w:spacing w:val="-4"/>
          <w:position w:val="-1"/>
          <w:sz w:val="19"/>
          <w:szCs w:val="19"/>
        </w:rPr>
        <w:t>1</w:t>
      </w:r>
      <w:r>
        <w:rPr sz="19" baseline="-1" dirty="0">
          <w:jc w:val="left"/>
          <w:rFonts w:ascii="Times New Roman" w:hAnsi="Times New Roman" w:cs="Times New Roman"/>
          <w:color w:val="000000"/>
          <w:spacing w:val="-3"/>
          <w:position w:val="-1"/>
          <w:sz w:val="19"/>
          <w:szCs w:val="19"/>
        </w:rPr>
        <w:t>2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Энтеральное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питание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осуществляется 	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соответствии с инструкцией производителя.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98" w:after="0" w:line="218" w:lineRule="exact"/>
        <w:ind w:left="45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4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-22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7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127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128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060"/>
          <w:pgMar w:top="500" w:right="472" w:bottom="400" w:left="500" w:header="708" w:footer="708" w:gutter="0"/>
          <w:cols w:num="2" w:space="0" w:equalWidth="0">
            <w:col w:w="5411" w:space="26"/>
            <w:col w:w="1129" w:space="0"/>
          </w:cols>
          <w:docGrid w:linePitch="360"/>
        </w:sectPr>
        <w:spacing w:before="0" w:after="0" w:line="172" w:lineRule="exact"/>
        <w:ind w:left="8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0"/>
          <w:sz w:val="19"/>
          <w:szCs w:val="19"/>
        </w:rPr>
        <w:t>п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9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ССЭТ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76" w:after="0" w:line="172" w:lineRule="exact"/>
        <w:ind w:left="780" w:right="0" w:firstLine="0"/>
      </w:pPr>
      <w:r/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Итого баллов по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результатам оценки -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172" w:lineRule="exact"/>
        <w:ind w:left="1188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Примечание:</w:t>
      </w:r>
      <w:r>
        <w:rPr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контрольные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вопросы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имеющие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обозначение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(Б)</w:t>
      </w:r>
      <w:r>
        <w:rPr sz="19" baseline="0" dirty="0">
          <w:jc w:val="left"/>
          <w:rFonts w:ascii="Times New Roman" w:hAnsi="Times New Roman" w:cs="Times New Roman"/>
          <w:color w:val="000000"/>
          <w:spacing w:val="2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применяются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1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оценки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амбулаторно­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172" w:lineRule="exact"/>
        <w:ind w:left="1193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поликлинических организаций.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1" w:after="0" w:line="290" w:lineRule="exact"/>
        <w:ind w:left="1193" w:right="-40" w:firstLine="0"/>
        <w:jc w:val="both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&lt;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*&gt;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2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5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пи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во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лн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етс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4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ода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4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2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бо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рк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2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8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од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тс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ут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ви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ед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ду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3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рк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рол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ьн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5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пи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лн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етс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5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6"/>
          <w:sz w:val="24"/>
          <w:szCs w:val="24"/>
        </w:rPr>
        <w:t>ш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5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6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ий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6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х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92"/>
          <w:tab w:val="left" w:pos="3544"/>
          <w:tab w:val="left" w:pos="4495"/>
          <w:tab w:val="left" w:pos="5680"/>
          <w:tab w:val="left" w:pos="6962"/>
          <w:tab w:val="left" w:pos="8219"/>
          <w:tab w:val="left" w:pos="8699"/>
          <w:tab w:val="left" w:pos="10010"/>
        </w:tabs>
        <w:spacing w:before="0" w:after="0" w:line="297" w:lineRule="exact"/>
        <w:ind w:left="1197" w:right="-40" w:firstLine="0"/>
        <w:jc w:val="both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&lt;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**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&gt;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ьн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пи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осо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оста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чн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то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4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4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4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4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4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суб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1201" w:right="-40" w:firstLine="376"/>
        <w:jc w:val="both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4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ки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дер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пл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уа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строе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ний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зда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оору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ний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ъ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яй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вер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де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кр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де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та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бл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ла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23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7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№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7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«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ьст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кра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38"/>
          <w:tab w:val="left" w:pos="3803"/>
          <w:tab w:val="left" w:pos="4380"/>
          <w:tab w:val="left" w:pos="6420"/>
          <w:tab w:val="left" w:pos="7207"/>
          <w:tab w:val="left" w:pos="7341"/>
          <w:tab w:val="left" w:pos="8781"/>
          <w:tab w:val="left" w:pos="9113"/>
          <w:tab w:val="left" w:pos="9165"/>
          <w:tab w:val="left" w:pos="10705"/>
        </w:tabs>
        <w:spacing w:before="0" w:after="0" w:line="285" w:lineRule="exact"/>
        <w:ind w:left="1207" w:right="-40" w:firstLine="418"/>
        <w:jc w:val="both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ки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3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э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пл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ии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ду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ор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ств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ди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ци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ар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ц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ч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ть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ж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ета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ини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Ре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уб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ики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ла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ь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арт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020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№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8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вр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№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63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ок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щ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СЭТ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4241"/>
        </w:tabs>
        <w:spacing w:before="0" w:after="0" w:line="172" w:lineRule="exact"/>
        <w:ind w:left="1898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(подпись)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(инициалы, фамилия, должность представителя проверяемого субъекта)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1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060"/>
          <w:pgMar w:top="500" w:right="472" w:bottom="400" w:left="500" w:header="708" w:footer="708" w:gutter="0"/>
          <w:docGrid w:linePitch="360"/>
        </w:sectPr>
        <w:tabs>
          <w:tab w:val="left" w:pos="3737"/>
        </w:tabs>
        <w:spacing w:before="0" w:after="0" w:line="214" w:lineRule="exact"/>
        <w:ind w:left="3193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7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908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(подпись)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41"/>
        </w:tabs>
        <w:spacing w:before="0" w:after="0" w:line="214" w:lineRule="exact"/>
        <w:ind w:left="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0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060"/>
          <w:pgMar w:top="500" w:right="472" w:bottom="400" w:left="500" w:header="708" w:footer="708" w:gutter="0"/>
          <w:cols w:num="3" w:space="0" w:equalWidth="0">
            <w:col w:w="2792" w:space="437"/>
            <w:col w:w="735" w:space="1232"/>
            <w:col w:w="4732" w:space="0"/>
          </w:cols>
          <w:docGrid w:linePitch="360"/>
        </w:sectPr>
        <w:spacing w:before="0" w:after="0" w:line="234" w:lineRule="exact"/>
        <w:ind w:left="0" w:right="-40" w:firstLine="277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(инициалы, фамилия, должность проверяющего,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проводившего контрольные (надзорные) мероприятия)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179" w:after="0" w:line="218" w:lineRule="exact"/>
        <w:ind w:left="5882" w:right="0" w:firstLine="0"/>
      </w:pPr>
      <w:r>
        <w:drawing>
          <wp:anchor simplePos="0" relativeHeight="25165842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-310820</wp:posOffset>
            </wp:positionV>
            <wp:extent cx="7580630" cy="10838815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80630" cy="1083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-310947</wp:posOffset>
            </wp:positionV>
            <wp:extent cx="7580630" cy="10838815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80630" cy="1083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pacing w:val="-17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-21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72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перечне требований, предъявляемых к субъекту, проставля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ю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тся следующие отметки: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172" w:lineRule="exact"/>
        <w:ind w:left="172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графе «Да» </w:t>
      </w:r>
      <w:r>
        <w:rPr sz="19" baseline="0" dirty="0">
          <w:jc w:val="left"/>
          <w:rFonts w:ascii="Times New Roman" w:hAnsi="Times New Roman" w:cs="Times New Roman"/>
          <w:color w:val="000000"/>
          <w:spacing w:val="-27"/>
          <w:sz w:val="19"/>
          <w:szCs w:val="19"/>
        </w:rPr>
        <w:t>—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если предъявляемое требование реализовано в полном объеме;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72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графе «Нет» </w:t>
      </w:r>
      <w:r>
        <w:rPr sz="19" baseline="0" dirty="0">
          <w:jc w:val="left"/>
          <w:rFonts w:ascii="Times New Roman" w:hAnsi="Times New Roman" w:cs="Times New Roman"/>
          <w:color w:val="000000"/>
          <w:spacing w:val="-31"/>
          <w:sz w:val="19"/>
          <w:szCs w:val="19"/>
        </w:rPr>
        <w:t>—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если предъявляемое требование не реализовано или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реализовано не в полном объеме; 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172" w:lineRule="exact"/>
        <w:ind w:left="1731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графе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«Не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требуется»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4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если</w:t>
      </w:r>
      <w:r>
        <w:rPr sz="19" baseline="0" dirty="0">
          <w:jc w:val="left"/>
          <w:rFonts w:ascii="Times New Roman" w:hAnsi="Times New Roman" w:cs="Times New Roman"/>
          <w:color w:val="000000"/>
          <w:spacing w:val="3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предъявляемое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требование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</w:t>
      </w:r>
      <w:r>
        <w:rPr sz="19" baseline="0" dirty="0">
          <w:jc w:val="left"/>
          <w:rFonts w:ascii="Times New Roman" w:hAnsi="Times New Roman" w:cs="Times New Roman"/>
          <w:color w:val="000000"/>
          <w:spacing w:val="3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подлежит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реализации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проверяемым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177" w:right="-2" w:hanging="4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субъектом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(или)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контролю</w:t>
      </w:r>
      <w:r>
        <w:rPr sz="19" baseline="0" dirty="0">
          <w:jc w:val="left"/>
          <w:rFonts w:ascii="Times New Roman" w:hAnsi="Times New Roman" w:cs="Times New Roman"/>
          <w:color w:val="000000"/>
          <w:spacing w:val="1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(надзору)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применительно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данному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проверяемому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субъекту,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</w:t>
      </w:r>
      <w:r>
        <w:rPr sz="19" baseline="0" dirty="0">
          <w:jc w:val="left"/>
          <w:rFonts w:ascii="Times New Roman" w:hAnsi="Times New Roman" w:cs="Times New Roman"/>
          <w:color w:val="000000"/>
          <w:spacing w:val="6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также,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если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предъявляемое требование невозможно оценить в рамках мониторинга;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73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17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графе</w:t>
      </w:r>
      <w:r>
        <w:rPr sz="19" baseline="0" dirty="0">
          <w:jc w:val="left"/>
          <w:rFonts w:ascii="Times New Roman" w:hAnsi="Times New Roman" w:cs="Times New Roman"/>
          <w:color w:val="000000"/>
          <w:spacing w:val="2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«Количественный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показатель»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-17"/>
          <w:sz w:val="19"/>
          <w:szCs w:val="19"/>
        </w:rPr>
        <w:t>—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если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предъявляемое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подлежит</w:t>
      </w:r>
      <w:r>
        <w:rPr sz="19" baseline="0" dirty="0">
          <w:jc w:val="left"/>
          <w:rFonts w:ascii="Times New Roman" w:hAnsi="Times New Roman" w:cs="Times New Roman"/>
          <w:color w:val="000000"/>
          <w:spacing w:val="11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количественной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172" w:lineRule="exact"/>
        <w:ind w:left="1177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оценке;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41"/>
          <w:tab w:val="left" w:pos="4143"/>
        </w:tabs>
        <w:spacing w:before="0" w:after="0" w:line="253" w:lineRule="exact"/>
        <w:ind w:left="1177" w:right="-2" w:firstLine="701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3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графе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«Примечание»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(пояснение)</w:t>
      </w:r>
      <w:r>
        <w:rPr sz="19" baseline="0" dirty="0">
          <w:jc w:val="left"/>
          <w:rFonts w:ascii="Times New Roman" w:hAnsi="Times New Roman" w:cs="Times New Roman"/>
          <w:color w:val="000000"/>
          <w:spacing w:val="40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pacing w:val="3"/>
          <w:sz w:val="19"/>
          <w:szCs w:val="19"/>
        </w:rPr>
        <w:t>—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для</w:t>
      </w:r>
      <w:r>
        <w:rPr sz="19" baseline="0" dirty="0">
          <w:jc w:val="left"/>
          <w:rFonts w:ascii="Times New Roman" w:hAnsi="Times New Roman" w:cs="Times New Roman"/>
          <w:color w:val="000000"/>
          <w:spacing w:val="4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отражения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поясняющей</w:t>
      </w:r>
      <w:r>
        <w:rPr sz="19" baseline="0" dirty="0">
          <w:jc w:val="left"/>
          <w:rFonts w:ascii="Times New Roman" w:hAnsi="Times New Roman" w:cs="Times New Roman"/>
          <w:color w:val="000000"/>
          <w:spacing w:val="4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записи,</w:t>
      </w:r>
      <w:r>
        <w:rPr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если</w:t>
      </w:r>
      <w:r>
        <w:rPr sz="19" baseline="0" dirty="0">
          <w:jc w:val="left"/>
          <w:rFonts w:ascii="Times New Roman" w:hAnsi="Times New Roman" w:cs="Times New Roman"/>
          <w:color w:val="000000"/>
          <w:spacing w:val="4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предъявляемое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требование реализовано не в полном объеме, и иных пояснений.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74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Оценка показателей в баллах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74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Баллы присваиваются в зависимости от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значения, проставленного 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графе «Результат оценки»: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172" w:lineRule="exact"/>
        <w:ind w:left="1745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«Да»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балла;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749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«Нет»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19"/>
          <w:sz w:val="19"/>
          <w:szCs w:val="19"/>
        </w:rPr>
        <w:t>—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если требования реализованы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 полном объеме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—</w:t>
      </w:r>
      <w:r>
        <w:rPr sz="19" baseline="0" dirty="0">
          <w:jc w:val="left"/>
          <w:rFonts w:ascii="Times New Roman" w:hAnsi="Times New Roman" w:cs="Times New Roman"/>
          <w:color w:val="000000"/>
          <w:spacing w:val="-18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14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балл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(при этом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в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столбце</w:t>
      </w:r>
      <w:r>
        <w:rPr sz="19" baseline="0" dirty="0">
          <w:jc w:val="left"/>
          <w:rFonts w:ascii="Times New Roman" w:hAnsi="Times New Roman" w:cs="Times New Roman"/>
          <w:color w:val="000000"/>
          <w:spacing w:val="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«Примечание»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1749" w:right="-7" w:hanging="556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необходимо делать разъясняющую запись),</w:t>
      </w:r>
      <w:r>
        <w:rPr sz="19" baseline="0" dirty="0">
          <w:jc w:val="left"/>
          <w:rFonts w:ascii="Times New Roman" w:hAnsi="Times New Roman" w:cs="Times New Roman"/>
          <w:color w:val="000000"/>
          <w:spacing w:val="1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если н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реализованы в целом </w:t>
      </w:r>
      <w:r>
        <w:rPr sz="19" baseline="0" dirty="0">
          <w:jc w:val="left"/>
          <w:rFonts w:ascii="Times New Roman" w:hAnsi="Times New Roman" w:cs="Times New Roman"/>
          <w:color w:val="000000"/>
          <w:spacing w:val="-27"/>
          <w:sz w:val="19"/>
          <w:szCs w:val="19"/>
        </w:rPr>
        <w:t>—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0 баллов,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«Не требуется» </w:t>
      </w:r>
      <w:r>
        <w:rPr sz="19" baseline="0" dirty="0">
          <w:jc w:val="left"/>
          <w:rFonts w:ascii="Times New Roman" w:hAnsi="Times New Roman" w:cs="Times New Roman"/>
          <w:color w:val="000000"/>
          <w:spacing w:val="5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2 балла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97"/>
        </w:tabs>
        <w:spacing w:before="194" w:after="0" w:line="250" w:lineRule="exact"/>
        <w:ind w:left="1571" w:right="344" w:hanging="75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Оценка результатов по отдельным санитарно-гигиеническим показателям по учреждению в целом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pacing w:val="-15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.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Оценка результатов осуществляется по каждому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разделу отдельно.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98"/>
        </w:tabs>
        <w:spacing w:before="20" w:after="0" w:line="172" w:lineRule="exact"/>
        <w:ind w:left="1553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Итоговой оценкой считается наихудшая по любому разделу.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docGrid w:linePitch="360"/>
        </w:sectPr>
        <w:tabs>
          <w:tab w:val="left" w:pos="1518"/>
        </w:tabs>
        <w:spacing w:before="229" w:after="0" w:line="260" w:lineRule="exact"/>
        <w:ind w:left="1207" w:right="5564" w:hanging="6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А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1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амбулаторно-поликлинические учреждения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3324859</wp:posOffset>
            </wp:positionH>
            <wp:positionV relativeFrom="line">
              <wp:posOffset>174746</wp:posOffset>
            </wp:positionV>
            <wp:extent cx="496106" cy="815790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324859" y="4336498"/>
                      <a:ext cx="381806" cy="7014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0" w:right="0" w:firstLine="6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Факти­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ческое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коли­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чество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баллов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i/>
          <w:iCs/>
          <w:color w:val="000000"/>
          <w:spacing w:val="-28"/>
          <w:sz w:val="19"/>
          <w:szCs w:val="19"/>
        </w:rPr>
        <w:t>О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	</w:t>
      </w:r>
      <w:r>
        <w:rPr sz="19" baseline="0" dirty="0">
          <w:jc w:val="left"/>
          <w:rFonts w:ascii="Times New Roman" w:hAnsi="Times New Roman" w:cs="Times New Roman"/>
          <w:color w:val="000000"/>
          <w:spacing w:val="-70"/>
          <w:sz w:val="19"/>
          <w:szCs w:val="19"/>
        </w:rPr>
        <w:t>UV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J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" w:after="0" w:line="172" w:lineRule="exact"/>
        <w:ind w:left="1201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1450339</wp:posOffset>
            </wp:positionH>
            <wp:positionV relativeFrom="line">
              <wp:posOffset>-11430</wp:posOffset>
            </wp:positionV>
            <wp:extent cx="1882495" cy="665930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50339" y="4349198"/>
                      <a:ext cx="1768195" cy="5516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974"/>
                            <w:tab w:val="left" w:pos="1646"/>
                            <w:tab w:val="left" w:pos="1790"/>
                          </w:tabs>
                          <w:spacing w:before="0" w:after="0" w:line="231" w:lineRule="exact"/>
                          <w:ind w:left="10" w:right="0" w:hanging="1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Наименование 	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санитарно-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гигиенического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8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показателя,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sz w:val="19"/>
                            <w:szCs w:val="19"/>
                          </w:rPr>
                          <w:t>  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его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доля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9"/>
                            <w:szCs w:val="19"/>
                          </w:rPr>
                          <w:t>в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определении 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санэпидблагополучия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№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172" w:lineRule="exact"/>
        <w:ind w:left="1211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п/п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31" w:lineRule="exact"/>
        <w:ind w:left="4" w:right="-40" w:hanging="4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2"/>
          <w:sz w:val="19"/>
          <w:szCs w:val="19"/>
        </w:rPr>
        <w:t>Число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приз­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наков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34" w:lineRule="exact"/>
        <w:ind w:left="4" w:right="-40" w:hanging="4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Макси­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мальное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коли­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чество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баллов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869"/>
        </w:tabs>
        <w:spacing w:before="0" w:after="0" w:line="230" w:lineRule="exact"/>
        <w:ind w:left="0" w:right="-4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Риск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не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выражен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" w:after="0" w:line="172" w:lineRule="exact"/>
        <w:ind w:left="10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или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64"/>
        </w:tabs>
        <w:spacing w:before="0" w:after="0" w:line="233" w:lineRule="exact"/>
        <w:ind w:left="10" w:right="-4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выражен 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слабо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от...</w:t>
      </w:r>
      <w:r>
        <w:rPr sz="19" baseline="0" dirty="0">
          <w:jc w:val="left"/>
          <w:rFonts w:ascii="Times New Roman" w:hAnsi="Times New Roman" w:cs="Times New Roman"/>
          <w:color w:val="000000"/>
          <w:spacing w:val="-2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баллов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до...</w:t>
      </w:r>
      <w:r>
        <w:rPr sz="19" baseline="0" dirty="0">
          <w:jc w:val="left"/>
          <w:rFonts w:ascii="Times New Roman" w:hAnsi="Times New Roman" w:cs="Times New Roman"/>
          <w:color w:val="000000"/>
          <w:spacing w:val="-29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баллов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33" w:lineRule="exact"/>
        <w:ind w:left="0" w:right="-4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Средняя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степень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риска </w:t>
      </w:r>
      <w:r>
        <w:rPr sz="19" baseline="0" dirty="0">
          <w:jc w:val="left"/>
          <w:rFonts w:ascii="Times New Roman" w:hAnsi="Times New Roman" w:cs="Times New Roman"/>
          <w:color w:val="000000"/>
          <w:spacing w:val="4"/>
          <w:sz w:val="19"/>
          <w:szCs w:val="19"/>
        </w:rPr>
        <w:t>- </w:t>
      </w:r>
      <w:r>
        <w:rPr sz="19" baseline="0" dirty="0">
          <w:jc w:val="left"/>
          <w:rFonts w:ascii="Times New Roman" w:hAnsi="Times New Roman" w:cs="Times New Roman"/>
          <w:color w:val="000000"/>
          <w:spacing w:val="20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от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...баллов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до...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баллов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cols w:num="6" w:space="0" w:equalWidth="0">
            <w:col w:w="5344" w:space="241"/>
            <w:col w:w="550" w:space="299"/>
            <w:col w:w="733" w:space="264"/>
            <w:col w:w="1163" w:space="118"/>
            <w:col w:w="952" w:space="165"/>
            <w:col w:w="999" w:space="0"/>
          </w:cols>
          <w:docGrid w:linePitch="360"/>
        </w:sectPr>
        <w:tabs>
          <w:tab w:val="left" w:pos="523"/>
        </w:tabs>
        <w:spacing w:before="0" w:after="0" w:line="233" w:lineRule="exact"/>
        <w:ind w:left="10" w:right="-40" w:hanging="10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Выражен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ный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риск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pacing w:val="26"/>
          <w:sz w:val="19"/>
          <w:szCs w:val="19"/>
        </w:rPr>
        <w:t>м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</w:t>
      </w:r>
      <w:r>
        <w:rPr sz="19" baseline="0" dirty="0">
          <w:jc w:val="left"/>
          <w:rFonts w:ascii="Times New Roman" w:hAnsi="Times New Roman" w:cs="Times New Roman"/>
          <w:color w:val="000000"/>
          <w:spacing w:val="22"/>
          <w:sz w:val="19"/>
          <w:szCs w:val="19"/>
        </w:rPr>
        <w:t>н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ее...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баллов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82"/>
        </w:tabs>
        <w:spacing w:before="0" w:after="0" w:line="200" w:lineRule="exact"/>
        <w:ind w:left="1341" w:right="0" w:firstLine="0"/>
      </w:pPr>
      <w:r/>
      <w:r>
        <w:rPr sz="19" baseline="-2" dirty="0">
          <w:jc w:val="left"/>
          <w:rFonts w:ascii="Times New Roman" w:hAnsi="Times New Roman" w:cs="Times New Roman"/>
          <w:color w:val="000000"/>
          <w:spacing w:val="-19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Общие положения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58"/>
          <w:tab w:val="left" w:pos="3223"/>
        </w:tabs>
        <w:spacing w:before="147" w:after="0" w:line="233" w:lineRule="exact"/>
        <w:ind w:left="1787" w:right="-40" w:hanging="4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микроклимату,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воздушной</w:t>
      </w:r>
      <w:r>
        <w:rPr sz="19" baseline="0" dirty="0">
          <w:jc w:val="left"/>
          <w:rFonts w:ascii="Times New Roman" w:hAnsi="Times New Roman" w:cs="Times New Roman"/>
          <w:color w:val="000000"/>
          <w:spacing w:val="2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среде,</w:t>
      </w:r>
      <w:r>
        <w:rPr sz="19" baseline="0" dirty="0">
          <w:jc w:val="left"/>
          <w:rFonts w:ascii="Times New Roman" w:hAnsi="Times New Roman" w:cs="Times New Roman"/>
          <w:color w:val="000000"/>
          <w:spacing w:val="35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освещению,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954"/>
          <w:tab w:val="left" w:pos="1837"/>
          <w:tab w:val="left" w:pos="2845"/>
          <w:tab w:val="left" w:pos="4054"/>
          <w:tab w:val="left" w:pos="4954"/>
        </w:tabs>
        <w:spacing w:before="31" w:after="0" w:line="277" w:lineRule="exact"/>
        <w:ind w:left="17" w:right="-31" w:hanging="17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18"/>
          <w:position w:val="-5"/>
          <w:sz w:val="19"/>
          <w:szCs w:val="19"/>
        </w:rPr>
        <w:t>А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8	</w:t>
      </w:r>
      <w:r>
        <w:rPr sz="19" baseline="-3" dirty="0">
          <w:jc w:val="left"/>
          <w:rFonts w:ascii="Times New Roman" w:hAnsi="Times New Roman" w:cs="Times New Roman"/>
          <w:color w:val="000000"/>
          <w:spacing w:val="-9"/>
          <w:position w:val="-3"/>
          <w:sz w:val="19"/>
          <w:szCs w:val="19"/>
        </w:rPr>
        <w:t>1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6	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6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-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5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14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3	</w:t>
      </w:r>
      <w:r>
        <w:rPr sz="19" baseline="3" dirty="0">
          <w:jc w:val="left"/>
          <w:rFonts w:ascii="Times New Roman" w:hAnsi="Times New Roman" w:cs="Times New Roman"/>
          <w:color w:val="000000"/>
          <w:spacing w:val="-8"/>
          <w:position w:val="3"/>
          <w:sz w:val="19"/>
          <w:szCs w:val="19"/>
        </w:rPr>
        <w:t>1</w:t>
      </w:r>
      <w:r>
        <w:rPr sz="19" baseline="3" dirty="0">
          <w:jc w:val="left"/>
          <w:rFonts w:ascii="Times New Roman" w:hAnsi="Times New Roman" w:cs="Times New Roman"/>
          <w:color w:val="000000"/>
          <w:spacing w:val="-7"/>
          <w:position w:val="3"/>
          <w:sz w:val="19"/>
          <w:szCs w:val="19"/>
        </w:rPr>
        <w:t>2</w:t>
      </w:r>
      <w:r>
        <w:rPr sz="19" baseline="3" dirty="0">
          <w:jc w:val="left"/>
          <w:rFonts w:ascii="Times New Roman" w:hAnsi="Times New Roman" w:cs="Times New Roman"/>
          <w:color w:val="000000"/>
          <w:position w:val="3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-5" dirty="0">
          <w:jc w:val="left"/>
          <w:rFonts w:ascii="Times New Roman" w:hAnsi="Times New Roman" w:cs="Times New Roman"/>
          <w:color w:val="000000"/>
          <w:spacing w:val="13"/>
          <w:position w:val="-5"/>
          <w:sz w:val="19"/>
          <w:szCs w:val="19"/>
        </w:rPr>
        <w:t>Б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9	</w:t>
      </w:r>
      <w:r>
        <w:rPr sz="19" baseline="-4" dirty="0">
          <w:jc w:val="left"/>
          <w:rFonts w:ascii="Times New Roman" w:hAnsi="Times New Roman" w:cs="Times New Roman"/>
          <w:color w:val="000000"/>
          <w:spacing w:val="-12"/>
          <w:position w:val="-4"/>
          <w:sz w:val="19"/>
          <w:szCs w:val="19"/>
        </w:rPr>
        <w:t>1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8	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8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-17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4	</w:t>
      </w:r>
      <w:r>
        <w:rPr sz="19" baseline="2" dirty="0">
          <w:jc w:val="left"/>
          <w:rFonts w:ascii="Times New Roman" w:hAnsi="Times New Roman" w:cs="Times New Roman"/>
          <w:color w:val="000000"/>
          <w:spacing w:val="-12"/>
          <w:position w:val="2"/>
          <w:sz w:val="19"/>
          <w:szCs w:val="19"/>
        </w:rPr>
        <w:t>13</w:t>
      </w:r>
      <w:r>
        <w:rPr sz="19" baseline="2" dirty="0">
          <w:jc w:val="left"/>
          <w:rFonts w:ascii="Times New Roman" w:hAnsi="Times New Roman" w:cs="Times New Roman"/>
          <w:color w:val="000000"/>
          <w:position w:val="2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cols w:num="2" w:space="0" w:equalWidth="0">
            <w:col w:w="4628" w:space="291"/>
            <w:col w:w="5878" w:space="0"/>
          </w:cols>
          <w:docGrid w:linePitch="360"/>
        </w:sectPr>
        <w:tabs>
          <w:tab w:val="left" w:pos="955"/>
          <w:tab w:val="left" w:pos="1837"/>
          <w:tab w:val="left" w:pos="2845"/>
          <w:tab w:val="left" w:pos="4055"/>
          <w:tab w:val="left" w:pos="4957"/>
        </w:tabs>
        <w:spacing w:before="0" w:after="0" w:line="470" w:lineRule="exact"/>
        <w:ind w:left="0" w:right="0" w:firstLine="0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19"/>
          <w:position w:val="-5"/>
          <w:sz w:val="19"/>
          <w:szCs w:val="19"/>
        </w:rPr>
        <w:t>А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8	</w:t>
      </w:r>
      <w:r>
        <w:rPr sz="19" baseline="-3" dirty="0">
          <w:jc w:val="left"/>
          <w:rFonts w:ascii="Times New Roman" w:hAnsi="Times New Roman" w:cs="Times New Roman"/>
          <w:color w:val="000000"/>
          <w:spacing w:val="-9"/>
          <w:position w:val="-3"/>
          <w:sz w:val="19"/>
          <w:szCs w:val="19"/>
        </w:rPr>
        <w:t>1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6	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6</w:t>
      </w:r>
      <w:r>
        <w:rPr sz="19" baseline="-2" dirty="0">
          <w:jc w:val="left"/>
          <w:rFonts w:ascii="Times New Roman" w:hAnsi="Times New Roman" w:cs="Times New Roman"/>
          <w:color w:val="000000"/>
          <w:spacing w:val="-5"/>
          <w:position w:val="-2"/>
          <w:sz w:val="19"/>
          <w:szCs w:val="19"/>
        </w:rPr>
        <w:t>-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5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14-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3	</w:t>
      </w:r>
      <w:r>
        <w:rPr sz="19" baseline="1" dirty="0">
          <w:jc w:val="left"/>
          <w:rFonts w:ascii="Times New Roman" w:hAnsi="Times New Roman" w:cs="Times New Roman"/>
          <w:color w:val="000000"/>
          <w:spacing w:val="-9"/>
          <w:position w:val="1"/>
          <w:sz w:val="19"/>
          <w:szCs w:val="19"/>
        </w:rPr>
        <w:t>1</w:t>
      </w:r>
      <w:r>
        <w:rPr sz="19" baseline="1" dirty="0">
          <w:jc w:val="left"/>
          <w:rFonts w:ascii="Times New Roman" w:hAnsi="Times New Roman" w:cs="Times New Roman"/>
          <w:color w:val="000000"/>
          <w:spacing w:val="-8"/>
          <w:position w:val="1"/>
          <w:sz w:val="19"/>
          <w:szCs w:val="19"/>
        </w:rPr>
        <w:t>2</w:t>
      </w:r>
      <w:r>
        <w:rPr sz="19" baseline="1" dirty="0">
          <w:jc w:val="left"/>
          <w:rFonts w:ascii="Times New Roman" w:hAnsi="Times New Roman" w:cs="Times New Roman"/>
          <w:color w:val="000000"/>
          <w:position w:val="1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328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341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3</w:t>
      </w:r>
      <w:r>
        <w:rPr sz="19" baseline="0" dirty="0">
          <w:jc w:val="left"/>
          <w:rFonts w:ascii="Times New Roman" w:hAnsi="Times New Roman" w:cs="Times New Roman"/>
          <w:color w:val="000000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2634"/>
        </w:tabs>
        <w:spacing w:before="53" w:after="0" w:line="233" w:lineRule="exact"/>
        <w:ind w:left="4" w:right="-31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водоснабжению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водоотведению организации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8"/>
          <w:tab w:val="left" w:pos="2067"/>
        </w:tabs>
        <w:spacing w:before="67" w:after="0" w:line="243" w:lineRule="exact"/>
        <w:ind w:left="4" w:right="-40" w:hanging="4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мебели,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оборудованию,</w:t>
      </w:r>
      <w:r>
        <w:rPr sz="19" baseline="0" dirty="0">
          <w:jc w:val="left"/>
          <w:rFonts w:ascii="Times New Roman" w:hAnsi="Times New Roman" w:cs="Times New Roman"/>
          <w:color w:val="000000"/>
          <w:spacing w:val="-9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режиму</w:t>
      </w:r>
      <w:r>
        <w:rPr sz="19" baseline="0" dirty="0">
          <w:jc w:val="left"/>
          <w:rFonts w:ascii="Times New Roman" w:hAnsi="Times New Roman" w:cs="Times New Roman"/>
          <w:color w:val="000000"/>
          <w:spacing w:val="-13"/>
          <w:sz w:val="19"/>
          <w:szCs w:val="19"/>
        </w:rPr>
        <w:t> 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уборок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бельевому режиму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949"/>
          <w:tab w:val="left" w:pos="1843"/>
          <w:tab w:val="left" w:pos="2850"/>
          <w:tab w:val="left" w:pos="4060"/>
          <w:tab w:val="left" w:pos="4963"/>
        </w:tabs>
        <w:spacing w:before="0" w:after="0" w:line="470" w:lineRule="exact"/>
        <w:ind w:left="23" w:right="0" w:firstLine="0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10"/>
          <w:position w:val="-5"/>
          <w:sz w:val="19"/>
          <w:szCs w:val="19"/>
        </w:rPr>
        <w:t>Б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9	</w:t>
      </w:r>
      <w:r>
        <w:rPr sz="19" baseline="-3" dirty="0">
          <w:jc w:val="left"/>
          <w:rFonts w:ascii="Times New Roman" w:hAnsi="Times New Roman" w:cs="Times New Roman"/>
          <w:color w:val="000000"/>
          <w:spacing w:val="-12"/>
          <w:position w:val="-3"/>
          <w:sz w:val="19"/>
          <w:szCs w:val="19"/>
        </w:rPr>
        <w:t>1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8	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8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-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17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6-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14	</w:t>
      </w:r>
      <w:r>
        <w:rPr sz="19" baseline="2" dirty="0">
          <w:jc w:val="left"/>
          <w:rFonts w:ascii="Times New Roman" w:hAnsi="Times New Roman" w:cs="Times New Roman"/>
          <w:color w:val="000000"/>
          <w:spacing w:val="-16"/>
          <w:position w:val="2"/>
          <w:sz w:val="19"/>
          <w:szCs w:val="19"/>
        </w:rPr>
        <w:t>1</w:t>
      </w:r>
      <w:r>
        <w:rPr sz="19" baseline="2" dirty="0">
          <w:jc w:val="left"/>
          <w:rFonts w:ascii="Times New Roman" w:hAnsi="Times New Roman" w:cs="Times New Roman"/>
          <w:color w:val="000000"/>
          <w:spacing w:val="-13"/>
          <w:position w:val="2"/>
          <w:sz w:val="19"/>
          <w:szCs w:val="19"/>
        </w:rPr>
        <w:t>3</w:t>
      </w:r>
      <w:r>
        <w:rPr sz="19" baseline="2" dirty="0">
          <w:jc w:val="left"/>
          <w:rFonts w:ascii="Times New Roman" w:hAnsi="Times New Roman" w:cs="Times New Roman"/>
          <w:color w:val="000000"/>
          <w:spacing w:val="20"/>
          <w:position w:val="2"/>
          <w:sz w:val="19"/>
          <w:szCs w:val="19"/>
        </w:rPr>
        <w:t> </w:t>
      </w:r>
      <w:r>
        <w:rPr sz="19" baseline="2" dirty="0">
          <w:jc w:val="left"/>
          <w:rFonts w:ascii="Times New Roman" w:hAnsi="Times New Roman" w:cs="Times New Roman"/>
          <w:color w:val="000000"/>
          <w:spacing w:val="-1"/>
          <w:position w:val="2"/>
          <w:sz w:val="19"/>
          <w:szCs w:val="19"/>
        </w:rPr>
        <w:t>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cols w:num="3" w:space="0" w:equalWidth="0">
            <w:col w:w="1535" w:space="268"/>
            <w:col w:w="2833" w:space="286"/>
            <w:col w:w="5889" w:space="0"/>
          </w:cols>
          <w:docGrid w:linePitch="360"/>
        </w:sectPr>
        <w:tabs>
          <w:tab w:val="left" w:pos="891"/>
          <w:tab w:val="left" w:pos="1813"/>
          <w:tab w:val="left" w:pos="2821"/>
          <w:tab w:val="left" w:pos="4027"/>
          <w:tab w:val="left" w:pos="4940"/>
        </w:tabs>
        <w:spacing w:before="9" w:after="0" w:line="442" w:lineRule="exact"/>
        <w:ind w:left="20" w:right="-30" w:hanging="20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18"/>
          <w:position w:val="-5"/>
          <w:sz w:val="19"/>
          <w:szCs w:val="19"/>
        </w:rPr>
        <w:t>А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24	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48	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48-45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44-40	</w:t>
      </w:r>
      <w:r>
        <w:rPr sz="19" baseline="3" dirty="0">
          <w:jc w:val="left"/>
          <w:rFonts w:ascii="Times New Roman" w:hAnsi="Times New Roman" w:cs="Times New Roman"/>
          <w:color w:val="000000"/>
          <w:position w:val="3"/>
          <w:sz w:val="19"/>
          <w:szCs w:val="19"/>
        </w:rPr>
        <w:t>39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-5" dirty="0">
          <w:jc w:val="left"/>
          <w:rFonts w:ascii="Times New Roman" w:hAnsi="Times New Roman" w:cs="Times New Roman"/>
          <w:color w:val="000000"/>
          <w:spacing w:val="12"/>
          <w:position w:val="-5"/>
          <w:sz w:val="19"/>
          <w:szCs w:val="19"/>
        </w:rPr>
        <w:t>Б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29	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58	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58-54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53-48	</w:t>
      </w:r>
      <w:r>
        <w:rPr sz="19" baseline="3" dirty="0">
          <w:jc w:val="left"/>
          <w:rFonts w:ascii="Times New Roman" w:hAnsi="Times New Roman" w:cs="Times New Roman"/>
          <w:color w:val="000000"/>
          <w:position w:val="3"/>
          <w:sz w:val="19"/>
          <w:szCs w:val="19"/>
        </w:rPr>
        <w:t>47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02"/>
          <w:tab w:val="left" w:pos="3054"/>
          <w:tab w:val="left" w:pos="3401"/>
        </w:tabs>
        <w:spacing w:before="154" w:after="0" w:line="90" w:lineRule="exact"/>
        <w:ind w:left="1802" w:right="-31" w:hanging="461"/>
      </w:pPr>
      <w:r/>
      <w:r>
        <w:rPr sz="19" baseline="-14" dirty="0">
          <w:jc w:val="left"/>
          <w:rFonts w:ascii="Times New Roman" w:hAnsi="Times New Roman" w:cs="Times New Roman"/>
          <w:color w:val="000000"/>
          <w:spacing w:val="-5"/>
          <w:position w:val="-14"/>
          <w:sz w:val="19"/>
          <w:szCs w:val="19"/>
        </w:rPr>
        <w:t>4</w:t>
      </w:r>
      <w:r>
        <w:rPr sz="19" baseline="-14" dirty="0">
          <w:jc w:val="left"/>
          <w:rFonts w:ascii="Times New Roman" w:hAnsi="Times New Roman" w:cs="Times New Roman"/>
          <w:color w:val="000000"/>
          <w:position w:val="-1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обеспечению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безопасности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 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работников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42"/>
          <w:tab w:val="left" w:pos="3362"/>
        </w:tabs>
        <w:spacing w:before="144" w:after="0" w:line="237" w:lineRule="exact"/>
        <w:ind w:left="1808" w:right="0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дезинфекции,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945"/>
          <w:tab w:val="left" w:pos="1833"/>
          <w:tab w:val="left" w:pos="2841"/>
          <w:tab w:val="left" w:pos="4050"/>
          <w:tab w:val="left" w:pos="4954"/>
        </w:tabs>
        <w:spacing w:before="48" w:after="0" w:line="246" w:lineRule="exact"/>
        <w:ind w:left="17" w:right="-32" w:hanging="17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15"/>
          <w:position w:val="-5"/>
          <w:sz w:val="19"/>
          <w:szCs w:val="19"/>
        </w:rPr>
        <w:t>А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7	</w:t>
      </w:r>
      <w:r>
        <w:rPr sz="19" baseline="-3" dirty="0">
          <w:jc w:val="left"/>
          <w:rFonts w:ascii="Times New Roman" w:hAnsi="Times New Roman" w:cs="Times New Roman"/>
          <w:color w:val="000000"/>
          <w:spacing w:val="-11"/>
          <w:position w:val="-3"/>
          <w:sz w:val="19"/>
          <w:szCs w:val="19"/>
        </w:rPr>
        <w:t>1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4	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4-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13	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2-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	</w:t>
      </w:r>
      <w:r>
        <w:rPr sz="19" baseline="2" dirty="0">
          <w:jc w:val="left"/>
          <w:rFonts w:ascii="Times New Roman" w:hAnsi="Times New Roman" w:cs="Times New Roman"/>
          <w:color w:val="000000"/>
          <w:spacing w:val="-11"/>
          <w:position w:val="2"/>
          <w:sz w:val="19"/>
          <w:szCs w:val="19"/>
        </w:rPr>
        <w:t>1</w:t>
      </w:r>
      <w:r>
        <w:rPr sz="19" baseline="2" dirty="0">
          <w:jc w:val="left"/>
          <w:rFonts w:ascii="Times New Roman" w:hAnsi="Times New Roman" w:cs="Times New Roman"/>
          <w:color w:val="000000"/>
          <w:spacing w:val="-8"/>
          <w:position w:val="2"/>
          <w:sz w:val="19"/>
          <w:szCs w:val="19"/>
        </w:rPr>
        <w:t>0</w:t>
      </w:r>
      <w:r>
        <w:rPr sz="19" baseline="2" dirty="0">
          <w:jc w:val="left"/>
          <w:rFonts w:ascii="Times New Roman" w:hAnsi="Times New Roman" w:cs="Times New Roman"/>
          <w:color w:val="000000"/>
          <w:position w:val="2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sz="19" baseline="-5" dirty="0">
          <w:jc w:val="left"/>
          <w:rFonts w:ascii="Times New Roman" w:hAnsi="Times New Roman" w:cs="Times New Roman"/>
          <w:color w:val="000000"/>
          <w:spacing w:val="10"/>
          <w:position w:val="-5"/>
          <w:sz w:val="19"/>
          <w:szCs w:val="19"/>
        </w:rPr>
        <w:t>Б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7	</w:t>
      </w:r>
      <w:r>
        <w:rPr sz="19" baseline="-3" dirty="0">
          <w:jc w:val="left"/>
          <w:rFonts w:ascii="Times New Roman" w:hAnsi="Times New Roman" w:cs="Times New Roman"/>
          <w:color w:val="000000"/>
          <w:spacing w:val="-9"/>
          <w:position w:val="-3"/>
          <w:sz w:val="19"/>
          <w:szCs w:val="19"/>
        </w:rPr>
        <w:t>1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4	</w:t>
      </w:r>
      <w:r>
        <w:rPr sz="19" baseline="-2" dirty="0">
          <w:jc w:val="left"/>
          <w:rFonts w:ascii="Times New Roman" w:hAnsi="Times New Roman" w:cs="Times New Roman"/>
          <w:color w:val="000000"/>
          <w:spacing w:val="-4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4</w:t>
      </w:r>
      <w:r>
        <w:rPr sz="19" baseline="-2" dirty="0">
          <w:jc w:val="left"/>
          <w:rFonts w:ascii="Times New Roman" w:hAnsi="Times New Roman" w:cs="Times New Roman"/>
          <w:color w:val="000000"/>
          <w:spacing w:val="-5"/>
          <w:position w:val="-2"/>
          <w:sz w:val="19"/>
          <w:szCs w:val="19"/>
        </w:rPr>
        <w:t>-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1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3	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2-1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	</w:t>
      </w:r>
      <w:r>
        <w:rPr sz="19" baseline="2" dirty="0">
          <w:jc w:val="left"/>
          <w:rFonts w:ascii="Times New Roman" w:hAnsi="Times New Roman" w:cs="Times New Roman"/>
          <w:color w:val="000000"/>
          <w:spacing w:val="-8"/>
          <w:position w:val="2"/>
          <w:sz w:val="19"/>
          <w:szCs w:val="19"/>
        </w:rPr>
        <w:t>1</w:t>
      </w:r>
      <w:r>
        <w:rPr sz="19" baseline="2" dirty="0">
          <w:jc w:val="left"/>
          <w:rFonts w:ascii="Times New Roman" w:hAnsi="Times New Roman" w:cs="Times New Roman"/>
          <w:color w:val="000000"/>
          <w:spacing w:val="-7"/>
          <w:position w:val="2"/>
          <w:sz w:val="19"/>
          <w:szCs w:val="19"/>
        </w:rPr>
        <w:t>0</w:t>
      </w:r>
      <w:r>
        <w:rPr sz="19" baseline="2" dirty="0">
          <w:jc w:val="left"/>
          <w:rFonts w:ascii="Times New Roman" w:hAnsi="Times New Roman" w:cs="Times New Roman"/>
          <w:color w:val="000000"/>
          <w:position w:val="2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cols w:num="2" w:space="0" w:equalWidth="0">
            <w:col w:w="4646" w:space="297"/>
            <w:col w:w="5877" w:space="0"/>
          </w:cols>
          <w:docGrid w:linePitch="360"/>
        </w:sectPr>
        <w:tabs>
          <w:tab w:val="left" w:pos="946"/>
          <w:tab w:val="left" w:pos="1837"/>
          <w:tab w:val="left" w:pos="2842"/>
          <w:tab w:val="left" w:pos="4052"/>
          <w:tab w:val="left" w:pos="4953"/>
        </w:tabs>
        <w:spacing w:before="0" w:after="0" w:line="471" w:lineRule="exact"/>
        <w:ind w:left="0" w:right="0" w:firstLine="0"/>
        <w:jc w:val="both"/>
      </w:pPr>
      <w:r/>
      <w:r>
        <w:rPr sz="19" baseline="-6" dirty="0">
          <w:jc w:val="left"/>
          <w:rFonts w:ascii="Times New Roman" w:hAnsi="Times New Roman" w:cs="Times New Roman"/>
          <w:color w:val="000000"/>
          <w:spacing w:val="19"/>
          <w:position w:val="-6"/>
          <w:sz w:val="19"/>
          <w:szCs w:val="19"/>
        </w:rPr>
        <w:t>А </w:t>
      </w:r>
      <w:r>
        <w:rPr sz="19" baseline="-6" dirty="0">
          <w:jc w:val="left"/>
          <w:rFonts w:ascii="Times New Roman" w:hAnsi="Times New Roman" w:cs="Times New Roman"/>
          <w:color w:val="000000"/>
          <w:position w:val="-6"/>
          <w:sz w:val="19"/>
          <w:szCs w:val="19"/>
        </w:rPr>
        <w:t>-	</w:t>
      </w:r>
      <w:r>
        <w:rPr sz="19" baseline="-6" dirty="0">
          <w:jc w:val="left"/>
          <w:rFonts w:ascii="Times New Roman" w:hAnsi="Times New Roman" w:cs="Times New Roman"/>
          <w:color w:val="000000"/>
          <w:position w:val="-6"/>
          <w:sz w:val="19"/>
          <w:szCs w:val="19"/>
        </w:rPr>
        <w:t>9	</w:t>
      </w:r>
      <w:r>
        <w:rPr sz="19" baseline="-4" dirty="0">
          <w:jc w:val="left"/>
          <w:rFonts w:ascii="Times New Roman" w:hAnsi="Times New Roman" w:cs="Times New Roman"/>
          <w:color w:val="000000"/>
          <w:spacing w:val="-12"/>
          <w:position w:val="-4"/>
          <w:sz w:val="19"/>
          <w:szCs w:val="19"/>
        </w:rPr>
        <w:t>1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8	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18</w:t>
      </w:r>
      <w:r>
        <w:rPr sz="19" baseline="-2" dirty="0">
          <w:jc w:val="left"/>
          <w:rFonts w:ascii="Times New Roman" w:hAnsi="Times New Roman" w:cs="Times New Roman"/>
          <w:color w:val="000000"/>
          <w:spacing w:val="-3"/>
          <w:position w:val="-2"/>
          <w:sz w:val="19"/>
          <w:szCs w:val="19"/>
        </w:rPr>
        <w:t>-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17	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14	</w:t>
      </w:r>
      <w:r>
        <w:rPr sz="19" baseline="2" dirty="0">
          <w:jc w:val="left"/>
          <w:rFonts w:ascii="Times New Roman" w:hAnsi="Times New Roman" w:cs="Times New Roman"/>
          <w:color w:val="000000"/>
          <w:spacing w:val="-12"/>
          <w:position w:val="2"/>
          <w:sz w:val="19"/>
          <w:szCs w:val="19"/>
        </w:rPr>
        <w:t>13</w:t>
      </w:r>
      <w:r>
        <w:rPr sz="19" baseline="2" dirty="0">
          <w:jc w:val="left"/>
          <w:rFonts w:ascii="Times New Roman" w:hAnsi="Times New Roman" w:cs="Times New Roman"/>
          <w:color w:val="000000"/>
          <w:position w:val="2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1" w:after="0" w:line="172" w:lineRule="exact"/>
        <w:ind w:left="1358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11"/>
          <w:sz w:val="19"/>
          <w:szCs w:val="19"/>
        </w:rPr>
        <w:t>5</w:t>
      </w:r>
      <w:r>
        <w:rPr sz="19" baseline="0" dirty="0">
          <w:jc w:val="left"/>
          <w:rFonts w:ascii="Times New Roman" w:hAnsi="Times New Roman" w:cs="Times New Roman"/>
          <w:color w:val="000000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" w:after="0" w:line="237" w:lineRule="exact"/>
        <w:ind w:left="10" w:right="-40" w:hanging="4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предстерилизационной очистки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 стерилизации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950"/>
          <w:tab w:val="left" w:pos="1844"/>
          <w:tab w:val="left" w:pos="2846"/>
          <w:tab w:val="left" w:pos="4056"/>
          <w:tab w:val="left" w:pos="4957"/>
        </w:tabs>
        <w:spacing w:before="7" w:after="0" w:line="471" w:lineRule="exact"/>
        <w:ind w:left="20" w:right="0" w:firstLine="0"/>
        <w:jc w:val="both"/>
      </w:pPr>
      <w:r/>
      <w:r>
        <w:rPr sz="19" baseline="-6" dirty="0">
          <w:jc w:val="left"/>
          <w:rFonts w:ascii="Times New Roman" w:hAnsi="Times New Roman" w:cs="Times New Roman"/>
          <w:color w:val="000000"/>
          <w:spacing w:val="12"/>
          <w:position w:val="-6"/>
          <w:sz w:val="19"/>
          <w:szCs w:val="19"/>
        </w:rPr>
        <w:t>Б </w:t>
      </w:r>
      <w:r>
        <w:rPr sz="19" baseline="-6" dirty="0">
          <w:jc w:val="left"/>
          <w:rFonts w:ascii="Times New Roman" w:hAnsi="Times New Roman" w:cs="Times New Roman"/>
          <w:color w:val="000000"/>
          <w:position w:val="-6"/>
          <w:sz w:val="19"/>
          <w:szCs w:val="19"/>
        </w:rPr>
        <w:t>-	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9	</w:t>
      </w:r>
      <w:r>
        <w:rPr sz="19" baseline="-4" dirty="0">
          <w:jc w:val="left"/>
          <w:rFonts w:ascii="Times New Roman" w:hAnsi="Times New Roman" w:cs="Times New Roman"/>
          <w:color w:val="000000"/>
          <w:spacing w:val="-12"/>
          <w:position w:val="-4"/>
          <w:sz w:val="19"/>
          <w:szCs w:val="19"/>
        </w:rPr>
        <w:t>1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8	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18-17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4"/>
          <w:sz w:val="19"/>
          <w:szCs w:val="19"/>
        </w:rPr>
        <w:t>6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pacing w:val="-3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4	</w:t>
      </w:r>
      <w:r>
        <w:rPr sz="19" baseline="3" dirty="0">
          <w:jc w:val="left"/>
          <w:rFonts w:ascii="Times New Roman" w:hAnsi="Times New Roman" w:cs="Times New Roman"/>
          <w:color w:val="000000"/>
          <w:spacing w:val="-12"/>
          <w:position w:val="3"/>
          <w:sz w:val="19"/>
          <w:szCs w:val="19"/>
        </w:rPr>
        <w:t>13</w:t>
      </w:r>
      <w:r>
        <w:rPr sz="19" baseline="3" dirty="0">
          <w:jc w:val="left"/>
          <w:rFonts w:ascii="Times New Roman" w:hAnsi="Times New Roman" w:cs="Times New Roman"/>
          <w:color w:val="000000"/>
          <w:spacing w:val="20"/>
          <w:position w:val="3"/>
          <w:sz w:val="19"/>
          <w:szCs w:val="19"/>
        </w:rPr>
        <w:t> </w:t>
      </w:r>
      <w:r>
        <w:rPr sz="19" baseline="3" dirty="0">
          <w:jc w:val="left"/>
          <w:rFonts w:ascii="Times New Roman" w:hAnsi="Times New Roman" w:cs="Times New Roman"/>
          <w:color w:val="000000"/>
          <w:spacing w:val="-1"/>
          <w:position w:val="3"/>
          <w:sz w:val="19"/>
          <w:szCs w:val="19"/>
        </w:rPr>
        <w:t>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cols w:num="3" w:space="0" w:equalWidth="0">
            <w:col w:w="1550" w:space="277"/>
            <w:col w:w="2818" w:space="301"/>
            <w:col w:w="5879" w:space="0"/>
          </w:cols>
          <w:docGrid w:linePitch="360"/>
        </w:sectPr>
        <w:tabs>
          <w:tab w:val="left" w:pos="946"/>
          <w:tab w:val="left" w:pos="1834"/>
          <w:tab w:val="left" w:pos="2842"/>
          <w:tab w:val="left" w:pos="4052"/>
          <w:tab w:val="left" w:pos="4953"/>
        </w:tabs>
        <w:spacing w:before="24" w:after="0" w:line="403" w:lineRule="exact"/>
        <w:ind w:left="0" w:right="0" w:firstLine="0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18"/>
          <w:position w:val="-5"/>
          <w:sz w:val="19"/>
          <w:szCs w:val="19"/>
        </w:rPr>
        <w:t>А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7	</w:t>
      </w:r>
      <w:r>
        <w:rPr sz="19" baseline="-3" dirty="0">
          <w:jc w:val="left"/>
          <w:rFonts w:ascii="Times New Roman" w:hAnsi="Times New Roman" w:cs="Times New Roman"/>
          <w:color w:val="000000"/>
          <w:spacing w:val="-11"/>
          <w:position w:val="-3"/>
          <w:sz w:val="19"/>
          <w:szCs w:val="19"/>
        </w:rPr>
        <w:t>1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4	</w:t>
      </w:r>
      <w:r>
        <w:rPr sz="19" baseline="-1" dirty="0">
          <w:jc w:val="left"/>
          <w:rFonts w:ascii="Times New Roman" w:hAnsi="Times New Roman" w:cs="Times New Roman"/>
          <w:color w:val="000000"/>
          <w:spacing w:val="-4"/>
          <w:position w:val="-1"/>
          <w:sz w:val="19"/>
          <w:szCs w:val="19"/>
        </w:rPr>
        <w:t>1</w:t>
      </w:r>
      <w:r>
        <w:rPr sz="19" baseline="-1" dirty="0">
          <w:jc w:val="left"/>
          <w:rFonts w:ascii="Times New Roman" w:hAnsi="Times New Roman" w:cs="Times New Roman"/>
          <w:color w:val="000000"/>
          <w:spacing w:val="-3"/>
          <w:position w:val="-1"/>
          <w:sz w:val="19"/>
          <w:szCs w:val="19"/>
        </w:rPr>
        <w:t>4-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13	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2-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	</w:t>
      </w:r>
      <w:r>
        <w:rPr sz="19" baseline="2" dirty="0">
          <w:jc w:val="left"/>
          <w:rFonts w:ascii="Times New Roman" w:hAnsi="Times New Roman" w:cs="Times New Roman"/>
          <w:color w:val="000000"/>
          <w:spacing w:val="-8"/>
          <w:position w:val="2"/>
          <w:sz w:val="19"/>
          <w:szCs w:val="19"/>
        </w:rPr>
        <w:t>1</w:t>
      </w:r>
      <w:r>
        <w:rPr sz="19" baseline="2" dirty="0">
          <w:jc w:val="left"/>
          <w:rFonts w:ascii="Times New Roman" w:hAnsi="Times New Roman" w:cs="Times New Roman"/>
          <w:color w:val="000000"/>
          <w:spacing w:val="-6"/>
          <w:position w:val="2"/>
          <w:sz w:val="19"/>
          <w:szCs w:val="19"/>
        </w:rPr>
        <w:t>0</w:t>
      </w:r>
      <w:r>
        <w:rPr sz="19" baseline="2" dirty="0">
          <w:jc w:val="left"/>
          <w:rFonts w:ascii="Times New Roman" w:hAnsi="Times New Roman" w:cs="Times New Roman"/>
          <w:color w:val="000000"/>
          <w:position w:val="2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1487169</wp:posOffset>
            </wp:positionH>
            <wp:positionV relativeFrom="paragraph">
              <wp:posOffset>374650</wp:posOffset>
            </wp:positionV>
            <wp:extent cx="1466665" cy="223970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87169" y="8079188"/>
                      <a:ext cx="1352365" cy="1096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2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медицинскими отходами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817"/>
          <w:tab w:val="left" w:pos="2997"/>
          <w:tab w:val="left" w:pos="3276"/>
          <w:tab w:val="left" w:pos="4465"/>
        </w:tabs>
        <w:spacing w:before="0" w:after="0" w:line="320" w:lineRule="exact"/>
        <w:ind w:left="1361" w:right="0" w:firstLine="0"/>
      </w:pPr>
      <w:r/>
      <w:r>
        <w:rPr sz="19" baseline="-14" dirty="0">
          <w:jc w:val="left"/>
          <w:rFonts w:ascii="Times New Roman" w:hAnsi="Times New Roman" w:cs="Times New Roman"/>
          <w:color w:val="000000"/>
          <w:spacing w:val="-7"/>
          <w:position w:val="-14"/>
          <w:sz w:val="19"/>
          <w:szCs w:val="19"/>
        </w:rPr>
        <w:t>6</w:t>
      </w:r>
      <w:r>
        <w:rPr sz="19" baseline="-14" dirty="0">
          <w:jc w:val="left"/>
          <w:rFonts w:ascii="Times New Roman" w:hAnsi="Times New Roman" w:cs="Times New Roman"/>
          <w:color w:val="000000"/>
          <w:position w:val="-14"/>
          <w:sz w:val="19"/>
          <w:szCs w:val="19"/>
        </w:rPr>
        <w:t>.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обращению 	</w:t>
      </w:r>
      <w:r>
        <w:rPr sz="19" baseline="0" dirty="0">
          <w:jc w:val="left"/>
          <w:rFonts w:ascii="Times New Roman" w:hAnsi="Times New Roman" w:cs="Times New Roman"/>
          <w:color w:val="000000"/>
          <w:spacing w:val="-8"/>
          <w:sz w:val="19"/>
          <w:szCs w:val="19"/>
        </w:rPr>
        <w:t>с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123"/>
          <w:tab w:val="left" w:pos="4466"/>
        </w:tabs>
        <w:spacing w:before="228" w:after="0" w:line="230" w:lineRule="exact"/>
        <w:ind w:left="1828" w:right="0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Отдельные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требования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к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950"/>
          <w:tab w:val="left" w:pos="1837"/>
          <w:tab w:val="left" w:pos="2846"/>
          <w:tab w:val="left" w:pos="4056"/>
          <w:tab w:val="left" w:pos="4957"/>
        </w:tabs>
        <w:spacing w:before="68" w:after="0" w:line="403" w:lineRule="exact"/>
        <w:ind w:left="20" w:right="0" w:firstLine="0"/>
        <w:jc w:val="both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12"/>
          <w:position w:val="-5"/>
          <w:sz w:val="19"/>
          <w:szCs w:val="19"/>
        </w:rPr>
        <w:t>Б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4" dirty="0">
          <w:jc w:val="left"/>
          <w:rFonts w:ascii="Times New Roman" w:hAnsi="Times New Roman" w:cs="Times New Roman"/>
          <w:color w:val="000000"/>
          <w:position w:val="-4"/>
          <w:sz w:val="19"/>
          <w:szCs w:val="19"/>
        </w:rPr>
        <w:t>7	</w:t>
      </w:r>
      <w:r>
        <w:rPr sz="19" baseline="-3" dirty="0">
          <w:jc w:val="left"/>
          <w:rFonts w:ascii="Times New Roman" w:hAnsi="Times New Roman" w:cs="Times New Roman"/>
          <w:color w:val="000000"/>
          <w:spacing w:val="-9"/>
          <w:position w:val="-3"/>
          <w:sz w:val="19"/>
          <w:szCs w:val="19"/>
        </w:rPr>
        <w:t>1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4	</w:t>
      </w:r>
      <w:r>
        <w:rPr sz="19" baseline="-1" dirty="0">
          <w:jc w:val="left"/>
          <w:rFonts w:ascii="Times New Roman" w:hAnsi="Times New Roman" w:cs="Times New Roman"/>
          <w:color w:val="000000"/>
          <w:spacing w:val="-4"/>
          <w:position w:val="-1"/>
          <w:sz w:val="19"/>
          <w:szCs w:val="19"/>
        </w:rPr>
        <w:t>1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4</w:t>
      </w:r>
      <w:r>
        <w:rPr sz="19" baseline="-1" dirty="0">
          <w:jc w:val="left"/>
          <w:rFonts w:ascii="Times New Roman" w:hAnsi="Times New Roman" w:cs="Times New Roman"/>
          <w:color w:val="000000"/>
          <w:spacing w:val="-5"/>
          <w:position w:val="-1"/>
          <w:sz w:val="19"/>
          <w:szCs w:val="19"/>
        </w:rPr>
        <w:t>-</w:t>
      </w:r>
      <w:r>
        <w:rPr sz="19" baseline="-1" dirty="0">
          <w:jc w:val="left"/>
          <w:rFonts w:ascii="Times New Roman" w:hAnsi="Times New Roman" w:cs="Times New Roman"/>
          <w:color w:val="000000"/>
          <w:spacing w:val="-3"/>
          <w:position w:val="-1"/>
          <w:sz w:val="19"/>
          <w:szCs w:val="19"/>
        </w:rPr>
        <w:t>1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3	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pacing w:val="-6"/>
          <w:sz w:val="19"/>
          <w:szCs w:val="19"/>
        </w:rPr>
        <w:t>2</w:t>
      </w:r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-</w:t>
      </w:r>
      <w:r>
        <w:rPr sz="19" baseline="0" dirty="0">
          <w:jc w:val="left"/>
          <w:rFonts w:ascii="Times New Roman" w:hAnsi="Times New Roman" w:cs="Times New Roman"/>
          <w:color w:val="000000"/>
          <w:spacing w:val="-7"/>
          <w:sz w:val="19"/>
          <w:szCs w:val="19"/>
        </w:rPr>
        <w:t>1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1	</w:t>
      </w:r>
      <w:r>
        <w:rPr sz="19" baseline="2" dirty="0">
          <w:jc w:val="left"/>
          <w:rFonts w:ascii="Times New Roman" w:hAnsi="Times New Roman" w:cs="Times New Roman"/>
          <w:color w:val="000000"/>
          <w:spacing w:val="-9"/>
          <w:position w:val="2"/>
          <w:sz w:val="19"/>
          <w:szCs w:val="19"/>
        </w:rPr>
        <w:t>1</w:t>
      </w:r>
      <w:r>
        <w:rPr sz="19" baseline="2" dirty="0">
          <w:jc w:val="left"/>
          <w:rFonts w:ascii="Times New Roman" w:hAnsi="Times New Roman" w:cs="Times New Roman"/>
          <w:color w:val="000000"/>
          <w:spacing w:val="-8"/>
          <w:position w:val="2"/>
          <w:sz w:val="19"/>
          <w:szCs w:val="19"/>
        </w:rPr>
        <w:t>0</w:t>
      </w:r>
      <w:r>
        <w:rPr sz="19" baseline="2" dirty="0">
          <w:jc w:val="left"/>
          <w:rFonts w:ascii="Times New Roman" w:hAnsi="Times New Roman" w:cs="Times New Roman"/>
          <w:color w:val="000000"/>
          <w:position w:val="2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cols w:num="2" w:space="0" w:equalWidth="0">
            <w:col w:w="4666" w:space="291"/>
            <w:col w:w="5878" w:space="0"/>
          </w:cols>
          <w:docGrid w:linePitch="360"/>
        </w:sectPr>
        <w:tabs>
          <w:tab w:val="left" w:pos="882"/>
          <w:tab w:val="left" w:pos="1808"/>
          <w:tab w:val="left" w:pos="2817"/>
          <w:tab w:val="left" w:pos="4027"/>
          <w:tab w:val="left" w:pos="4921"/>
        </w:tabs>
        <w:spacing w:before="246" w:after="0" w:line="258" w:lineRule="exact"/>
        <w:ind w:left="5" w:right="0" w:firstLine="0"/>
      </w:pPr>
      <w:r/>
      <w:r>
        <w:rPr sz="19" baseline="-5" dirty="0">
          <w:jc w:val="left"/>
          <w:rFonts w:ascii="Times New Roman" w:hAnsi="Times New Roman" w:cs="Times New Roman"/>
          <w:color w:val="000000"/>
          <w:spacing w:val="13"/>
          <w:position w:val="-5"/>
          <w:sz w:val="19"/>
          <w:szCs w:val="19"/>
        </w:rPr>
        <w:t>Б 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-	</w:t>
      </w:r>
      <w:r>
        <w:rPr sz="19" baseline="-5" dirty="0">
          <w:jc w:val="left"/>
          <w:rFonts w:ascii="Times New Roman" w:hAnsi="Times New Roman" w:cs="Times New Roman"/>
          <w:color w:val="000000"/>
          <w:position w:val="-5"/>
          <w:sz w:val="19"/>
          <w:szCs w:val="19"/>
        </w:rPr>
        <w:t>29	</w:t>
      </w:r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58	</w:t>
      </w:r>
      <w:r>
        <w:rPr sz="19" baseline="-1" dirty="0">
          <w:jc w:val="left"/>
          <w:rFonts w:ascii="Times New Roman" w:hAnsi="Times New Roman" w:cs="Times New Roman"/>
          <w:color w:val="000000"/>
          <w:position w:val="-1"/>
          <w:sz w:val="19"/>
          <w:szCs w:val="19"/>
        </w:rPr>
        <w:t>58-54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53-48	</w:t>
      </w:r>
      <w:r>
        <w:rPr sz="19" baseline="3" dirty="0">
          <w:jc w:val="left"/>
          <w:rFonts w:ascii="Times New Roman" w:hAnsi="Times New Roman" w:cs="Times New Roman"/>
          <w:color w:val="000000"/>
          <w:position w:val="3"/>
          <w:sz w:val="19"/>
          <w:szCs w:val="19"/>
        </w:rPr>
        <w:t>47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72" w:lineRule="exact"/>
        <w:ind w:left="1366" w:right="0" w:firstLine="0"/>
      </w:pPr>
      <w:r/>
      <w:r>
        <w:rPr sz="19" baseline="0" dirty="0">
          <w:jc w:val="left"/>
          <w:rFonts w:ascii="Times New Roman" w:hAnsi="Times New Roman" w:cs="Times New Roman"/>
          <w:color w:val="000000"/>
          <w:spacing w:val="-5"/>
          <w:sz w:val="19"/>
          <w:szCs w:val="19"/>
        </w:rPr>
        <w:t>7</w:t>
      </w:r>
      <w:r>
        <w:rPr sz="19" baseline="0" dirty="0">
          <w:jc w:val="left"/>
          <w:rFonts w:ascii="Times New Roman" w:hAnsi="Times New Roman" w:cs="Times New Roman"/>
          <w:color w:val="000000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433"/>
        </w:tabs>
        <w:spacing w:before="0" w:after="0" w:line="230" w:lineRule="exact"/>
        <w:ind w:left="0" w:right="1402" w:firstLine="0"/>
        <w:jc w:val="both"/>
      </w:pP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профилактике 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инфекционных 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заболеваний, в том числе ГСИ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127"/>
          <w:tab w:val="left" w:pos="4032"/>
        </w:tabs>
        <w:spacing w:before="36" w:after="0" w:line="334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1207769</wp:posOffset>
            </wp:positionH>
            <wp:positionV relativeFrom="line">
              <wp:posOffset>-29210</wp:posOffset>
            </wp:positionV>
            <wp:extent cx="2164435" cy="317950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207769" y="8786578"/>
                      <a:ext cx="2050135" cy="2036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50"/>
                            <w:tab w:val="left" w:pos="1731"/>
                            <w:tab w:val="left" w:pos="2100"/>
                          </w:tabs>
                          <w:spacing w:before="0" w:after="0" w:line="320" w:lineRule="exact"/>
                          <w:ind w:left="0" w:right="0" w:firstLine="0"/>
                        </w:pPr>
                        <w:r>
                          <w:rPr sz="19" baseline="-14" dirty="0">
                            <w:jc w:val="left"/>
                            <w:rFonts w:ascii="Times New Roman" w:hAnsi="Times New Roman" w:cs="Times New Roman"/>
                            <w:color w:val="000000"/>
                            <w:spacing w:val="-13"/>
                            <w:position w:val="-14"/>
                            <w:sz w:val="19"/>
                            <w:szCs w:val="19"/>
                          </w:rPr>
                          <w:t>8</w:t>
                        </w:r>
                        <w:r>
                          <w:rPr sz="19" baseline="-14" dirty="0">
                            <w:jc w:val="left"/>
                            <w:rFonts w:ascii="Times New Roman" w:hAnsi="Times New Roman" w:cs="Times New Roman"/>
                            <w:color w:val="000000"/>
                            <w:position w:val="-14"/>
                            <w:sz w:val="19"/>
                            <w:szCs w:val="19"/>
                          </w:rPr>
                          <w:t>.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Требования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к 	</w:t>
                        </w: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9"/>
                            <w:szCs w:val="19"/>
                          </w:rPr>
                          <w:t>организации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питания	</w:t>
      </w:r>
      <w:r>
        <w:rPr sz="19" baseline="14" dirty="0">
          <w:jc w:val="left"/>
          <w:rFonts w:ascii="Times New Roman" w:hAnsi="Times New Roman" w:cs="Times New Roman"/>
          <w:color w:val="000000"/>
          <w:spacing w:val="13"/>
          <w:position w:val="14"/>
          <w:sz w:val="19"/>
          <w:szCs w:val="19"/>
        </w:rPr>
        <w:t>Б </w:t>
      </w:r>
      <w:r>
        <w:rPr sz="19" baseline="14" dirty="0">
          <w:jc w:val="left"/>
          <w:rFonts w:ascii="Times New Roman" w:hAnsi="Times New Roman" w:cs="Times New Roman"/>
          <w:color w:val="000000"/>
          <w:position w:val="14"/>
          <w:sz w:val="19"/>
          <w:szCs w:val="19"/>
        </w:rPr>
        <w:t>-	</w:t>
      </w:r>
      <w:r>
        <w:rPr sz="19" baseline="16" dirty="0">
          <w:jc w:val="left"/>
          <w:rFonts w:ascii="Times New Roman" w:hAnsi="Times New Roman" w:cs="Times New Roman"/>
          <w:color w:val="000000"/>
          <w:spacing w:val="-12"/>
          <w:position w:val="16"/>
          <w:sz w:val="19"/>
          <w:szCs w:val="19"/>
        </w:rPr>
        <w:t>1</w:t>
      </w:r>
      <w:r>
        <w:rPr sz="19" baseline="16" dirty="0">
          <w:jc w:val="left"/>
          <w:rFonts w:ascii="Times New Roman" w:hAnsi="Times New Roman" w:cs="Times New Roman"/>
          <w:color w:val="000000"/>
          <w:spacing w:val="-21"/>
          <w:position w:val="16"/>
          <w:sz w:val="19"/>
          <w:szCs w:val="19"/>
        </w:rPr>
        <w:t>2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cols w:num="3" w:space="0" w:equalWidth="0">
            <w:col w:w="1563" w:space="284"/>
            <w:col w:w="4260" w:space="683"/>
            <w:col w:w="4049" w:space="0"/>
          </w:cols>
          <w:docGrid w:linePitch="360"/>
        </w:sectPr>
        <w:tabs>
          <w:tab w:val="left" w:pos="1002"/>
          <w:tab w:val="left" w:pos="2212"/>
          <w:tab w:val="left" w:pos="3133"/>
        </w:tabs>
        <w:spacing w:before="0" w:after="0" w:line="236" w:lineRule="exact"/>
        <w:ind w:left="0" w:right="0" w:firstLine="0"/>
      </w:pPr>
      <w:r/>
      <w:r>
        <w:rPr sz="19" baseline="-3" dirty="0">
          <w:jc w:val="left"/>
          <w:rFonts w:ascii="Times New Roman" w:hAnsi="Times New Roman" w:cs="Times New Roman"/>
          <w:color w:val="000000"/>
          <w:position w:val="-3"/>
          <w:sz w:val="19"/>
          <w:szCs w:val="19"/>
        </w:rPr>
        <w:t>24	</w:t>
      </w:r>
      <w:r>
        <w:rPr sz="19" baseline="-2" dirty="0">
          <w:jc w:val="left"/>
          <w:rFonts w:ascii="Times New Roman" w:hAnsi="Times New Roman" w:cs="Times New Roman"/>
          <w:color w:val="000000"/>
          <w:position w:val="-2"/>
          <w:sz w:val="19"/>
          <w:szCs w:val="19"/>
        </w:rPr>
        <w:t>24-23	</w:t>
      </w:r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22-19	</w:t>
      </w:r>
      <w:r>
        <w:rPr sz="19" baseline="3" dirty="0">
          <w:jc w:val="left"/>
          <w:rFonts w:ascii="Times New Roman" w:hAnsi="Times New Roman" w:cs="Times New Roman"/>
          <w:color w:val="000000"/>
          <w:spacing w:val="-9"/>
          <w:position w:val="3"/>
          <w:sz w:val="19"/>
          <w:szCs w:val="19"/>
        </w:rPr>
        <w:t>1</w:t>
      </w:r>
      <w:r>
        <w:rPr sz="19" baseline="3" dirty="0">
          <w:jc w:val="left"/>
          <w:rFonts w:ascii="Times New Roman" w:hAnsi="Times New Roman" w:cs="Times New Roman"/>
          <w:color w:val="000000"/>
          <w:spacing w:val="-10"/>
          <w:position w:val="3"/>
          <w:sz w:val="19"/>
          <w:szCs w:val="19"/>
        </w:rPr>
        <w:t>8</w:t>
      </w:r>
      <w:r>
        <w:rPr sz="19" baseline="3" dirty="0">
          <w:jc w:val="left"/>
          <w:rFonts w:ascii="Times New Roman" w:hAnsi="Times New Roman" w:cs="Times New Roman"/>
          <w:color w:val="000000"/>
          <w:position w:val="3"/>
          <w:sz w:val="19"/>
          <w:szCs w:val="19"/>
        </w:rPr>
        <w:t> и менее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8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48" w:h="17079"/>
          <w:pgMar w:top="500" w:right="500" w:bottom="400" w:left="500" w:header="708" w:footer="708" w:gutter="0"/>
          <w:docGrid w:linePitch="360"/>
        </w:sectPr>
        <w:spacing w:before="0" w:after="0" w:line="187" w:lineRule="exact"/>
        <w:ind w:left="1200" w:right="559" w:firstLine="0"/>
        <w:jc w:val="right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9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т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ая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оценка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w w:val="104"/>
          <w:sz w:val="24"/>
          <w:szCs w:val="24"/>
        </w:rPr>
        <w:t>___________________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1"/>
          <w:w w:val="104"/>
          <w:sz w:val="24"/>
          <w:szCs w:val="24"/>
        </w:rPr>
        <w:t>_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5"/>
          <w:w w:val="104"/>
          <w:sz w:val="24"/>
          <w:szCs w:val="24"/>
        </w:rPr>
        <w:t>____________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7"/>
          <w:w w:val="104"/>
          <w:sz w:val="24"/>
          <w:szCs w:val="24"/>
        </w:rPr>
        <w:t>_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__________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30"/>
          <w:w w:val="103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23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10"/>
          <w:w w:val="108"/>
          <w:sz w:val="24"/>
          <w:szCs w:val="24"/>
        </w:rPr>
        <w:t>_______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6"/>
          <w:w w:val="108"/>
          <w:sz w:val="24"/>
          <w:szCs w:val="24"/>
        </w:rPr>
        <w:t>_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w w:val="84"/>
          <w:sz w:val="24"/>
          <w:szCs w:val="24"/>
        </w:rPr>
        <w:t>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8"/>
          <w:w w:val="123"/>
          <w:sz w:val="24"/>
          <w:szCs w:val="24"/>
        </w:rPr>
        <w:t>__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6"/>
          <w:w w:val="123"/>
          <w:sz w:val="24"/>
          <w:szCs w:val="24"/>
        </w:rPr>
        <w:t>_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(риск не выражен или выражен слабо/ средняя степень риска/ выраженный риск)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r/>
    </w:p>
    <w:sectPr>
      <w:type w:val="continuous"/>
      <w:pgSz w:w="11948" w:h="17079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hyperlink" TargetMode="External" Target="http://www.minzdrav.gov.by/"/><Relationship Id="rId101" Type="http://schemas.openxmlformats.org/officeDocument/2006/relationships/hyperlink" TargetMode="External" Target="mailto:mzrb@belcmt.by"/><Relationship Id="rId102" Type="http://schemas.openxmlformats.org/officeDocument/2006/relationships/hyperlink" TargetMode="External" Target="mailto:7000861@mail.gov.bv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hyperlink" TargetMode="External" Target="mailto:mzrb@.belcmt.bv"/><Relationship Id="rId106" Type="http://schemas.openxmlformats.org/officeDocument/2006/relationships/hyperlink" TargetMode="External" Target="mailto:l@mail.gov.by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2022-03-09T05:55:41Z</dcterms:created>
  <dcterms:modified xsi:type="dcterms:W3CDTF">2022-03-09T05:55:41Z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